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906285" w:rsidRDefault="008F2798" w:rsidP="00597F95">
      <w:pPr>
        <w:rPr>
          <w:rFonts w:ascii="Arial" w:hAnsi="Arial" w:cs="Arial"/>
          <w:b/>
          <w:sz w:val="40"/>
          <w:szCs w:val="40"/>
          <w:lang w:val="it-IT"/>
        </w:rPr>
      </w:pPr>
      <w:r>
        <w:rPr>
          <w:rFonts w:ascii="Arial" w:hAnsi="Arial" w:cs="Arial"/>
          <w:b/>
          <w:sz w:val="40"/>
          <w:szCs w:val="40"/>
          <w:lang w:val="it-IT"/>
        </w:rPr>
        <w:t xml:space="preserve">Oltre 1.200 </w:t>
      </w:r>
      <w:r w:rsidR="000967C2">
        <w:rPr>
          <w:rFonts w:ascii="Arial" w:hAnsi="Arial" w:cs="Arial"/>
          <w:b/>
          <w:sz w:val="40"/>
          <w:szCs w:val="40"/>
          <w:lang w:val="it-IT"/>
        </w:rPr>
        <w:t xml:space="preserve">fan di </w:t>
      </w:r>
      <w:r w:rsidR="00906285">
        <w:rPr>
          <w:rFonts w:ascii="Arial" w:hAnsi="Arial" w:cs="Arial"/>
          <w:b/>
          <w:sz w:val="40"/>
          <w:szCs w:val="40"/>
          <w:lang w:val="it-IT"/>
        </w:rPr>
        <w:t>MX</w:t>
      </w:r>
      <w:r w:rsidR="000967C2">
        <w:rPr>
          <w:rFonts w:ascii="Arial" w:hAnsi="Arial" w:cs="Arial"/>
          <w:b/>
          <w:sz w:val="40"/>
          <w:szCs w:val="40"/>
          <w:lang w:val="it-IT"/>
        </w:rPr>
        <w:t>-</w:t>
      </w:r>
      <w:r w:rsidR="00906285">
        <w:rPr>
          <w:rFonts w:ascii="Arial" w:hAnsi="Arial" w:cs="Arial"/>
          <w:b/>
          <w:sz w:val="40"/>
          <w:szCs w:val="40"/>
          <w:lang w:val="it-IT"/>
        </w:rPr>
        <w:t xml:space="preserve">5 </w:t>
      </w:r>
      <w:r>
        <w:rPr>
          <w:rFonts w:ascii="Arial" w:hAnsi="Arial" w:cs="Arial"/>
          <w:b/>
          <w:sz w:val="40"/>
          <w:szCs w:val="40"/>
          <w:lang w:val="it-IT"/>
        </w:rPr>
        <w:t>in 60 città d’</w:t>
      </w:r>
      <w:r w:rsidR="00A624B4">
        <w:rPr>
          <w:rFonts w:ascii="Arial" w:hAnsi="Arial" w:cs="Arial"/>
          <w:b/>
          <w:sz w:val="40"/>
          <w:szCs w:val="40"/>
          <w:lang w:val="it-IT"/>
        </w:rPr>
        <w:t>Italia</w:t>
      </w:r>
      <w:r w:rsidR="007F5806">
        <w:rPr>
          <w:rFonts w:ascii="Arial" w:hAnsi="Arial" w:cs="Arial"/>
          <w:b/>
          <w:sz w:val="40"/>
          <w:szCs w:val="40"/>
          <w:lang w:val="it-IT"/>
        </w:rPr>
        <w:t xml:space="preserve">: </w:t>
      </w:r>
      <w:proofErr w:type="spellStart"/>
      <w:r w:rsidR="00F70BC8">
        <w:rPr>
          <w:rFonts w:ascii="Arial" w:hAnsi="Arial" w:cs="Arial"/>
          <w:b/>
          <w:sz w:val="40"/>
          <w:szCs w:val="40"/>
          <w:lang w:val="it-IT"/>
        </w:rPr>
        <w:t>Icons</w:t>
      </w:r>
      <w:proofErr w:type="spellEnd"/>
      <w:r w:rsidR="00F70BC8">
        <w:rPr>
          <w:rFonts w:ascii="Arial" w:hAnsi="Arial" w:cs="Arial"/>
          <w:b/>
          <w:sz w:val="40"/>
          <w:szCs w:val="40"/>
          <w:lang w:val="it-IT"/>
        </w:rPr>
        <w:t xml:space="preserve"> </w:t>
      </w:r>
      <w:proofErr w:type="spellStart"/>
      <w:r w:rsidR="00F70BC8">
        <w:rPr>
          <w:rFonts w:ascii="Arial" w:hAnsi="Arial" w:cs="Arial"/>
          <w:b/>
          <w:sz w:val="40"/>
          <w:szCs w:val="40"/>
          <w:lang w:val="it-IT"/>
        </w:rPr>
        <w:t>Celebration</w:t>
      </w:r>
      <w:proofErr w:type="spellEnd"/>
      <w:r w:rsidR="00F70BC8">
        <w:rPr>
          <w:rFonts w:ascii="Arial" w:hAnsi="Arial" w:cs="Arial"/>
          <w:b/>
          <w:sz w:val="40"/>
          <w:szCs w:val="40"/>
          <w:lang w:val="it-IT"/>
        </w:rPr>
        <w:t xml:space="preserve">, </w:t>
      </w:r>
      <w:r w:rsidR="00906285">
        <w:rPr>
          <w:rFonts w:ascii="Arial" w:hAnsi="Arial" w:cs="Arial"/>
          <w:b/>
          <w:sz w:val="40"/>
          <w:szCs w:val="40"/>
          <w:lang w:val="it-IT"/>
        </w:rPr>
        <w:t xml:space="preserve">il primo </w:t>
      </w:r>
      <w:r w:rsidR="000967C2">
        <w:rPr>
          <w:rFonts w:ascii="Arial" w:hAnsi="Arial" w:cs="Arial"/>
          <w:b/>
          <w:sz w:val="40"/>
          <w:szCs w:val="40"/>
          <w:lang w:val="it-IT"/>
        </w:rPr>
        <w:t xml:space="preserve">raduno diffuso al mondo </w:t>
      </w:r>
    </w:p>
    <w:p w:rsidR="00906285" w:rsidRDefault="00906285" w:rsidP="00597F95">
      <w:pPr>
        <w:rPr>
          <w:rFonts w:ascii="Arial" w:hAnsi="Arial" w:cs="Arial"/>
          <w:b/>
          <w:sz w:val="40"/>
          <w:szCs w:val="40"/>
          <w:lang w:val="it-IT"/>
        </w:rPr>
      </w:pPr>
    </w:p>
    <w:p w:rsidR="00597F95" w:rsidRPr="00906285" w:rsidRDefault="000967C2" w:rsidP="00597F95">
      <w:pPr>
        <w:rPr>
          <w:rFonts w:ascii="Arial" w:hAnsi="Arial" w:cs="Arial"/>
          <w:b/>
          <w:sz w:val="28"/>
          <w:szCs w:val="28"/>
          <w:lang w:val="it-IT"/>
        </w:rPr>
      </w:pPr>
      <w:r>
        <w:rPr>
          <w:rFonts w:ascii="Arial" w:hAnsi="Arial" w:cs="Arial"/>
          <w:b/>
          <w:sz w:val="28"/>
          <w:szCs w:val="28"/>
          <w:lang w:val="it-IT"/>
        </w:rPr>
        <w:t xml:space="preserve">La passione dei concessionari Mazda e dei possessori di </w:t>
      </w:r>
      <w:r w:rsidR="00517ADC" w:rsidRPr="00906285">
        <w:rPr>
          <w:rFonts w:ascii="Arial" w:hAnsi="Arial" w:cs="Arial"/>
          <w:b/>
          <w:sz w:val="28"/>
          <w:szCs w:val="28"/>
          <w:lang w:val="it-IT"/>
        </w:rPr>
        <w:t>MX-5</w:t>
      </w:r>
      <w:r w:rsidR="007F5806" w:rsidRPr="00906285">
        <w:rPr>
          <w:rFonts w:ascii="Arial" w:hAnsi="Arial" w:cs="Arial"/>
          <w:b/>
          <w:sz w:val="28"/>
          <w:szCs w:val="28"/>
          <w:lang w:val="it-IT"/>
        </w:rPr>
        <w:t xml:space="preserve"> </w:t>
      </w:r>
      <w:r>
        <w:rPr>
          <w:rFonts w:ascii="Arial" w:hAnsi="Arial" w:cs="Arial"/>
          <w:b/>
          <w:sz w:val="28"/>
          <w:szCs w:val="28"/>
          <w:lang w:val="it-IT"/>
        </w:rPr>
        <w:t xml:space="preserve">si è scatenata in tutta </w:t>
      </w:r>
      <w:r w:rsidR="007F5806" w:rsidRPr="00906285">
        <w:rPr>
          <w:rFonts w:ascii="Arial" w:hAnsi="Arial" w:cs="Arial"/>
          <w:b/>
          <w:sz w:val="28"/>
          <w:szCs w:val="28"/>
          <w:lang w:val="it-IT"/>
        </w:rPr>
        <w:t>la p</w:t>
      </w:r>
      <w:r w:rsidR="00A624B4" w:rsidRPr="00906285">
        <w:rPr>
          <w:rFonts w:ascii="Arial" w:hAnsi="Arial" w:cs="Arial"/>
          <w:b/>
          <w:sz w:val="28"/>
          <w:szCs w:val="28"/>
          <w:lang w:val="it-IT"/>
        </w:rPr>
        <w:t>enisola</w:t>
      </w:r>
      <w:r w:rsidR="00517ADC" w:rsidRPr="00906285">
        <w:rPr>
          <w:rFonts w:ascii="Arial" w:hAnsi="Arial" w:cs="Arial"/>
          <w:b/>
          <w:sz w:val="28"/>
          <w:szCs w:val="28"/>
          <w:lang w:val="it-IT"/>
        </w:rPr>
        <w:t>.</w:t>
      </w:r>
    </w:p>
    <w:p w:rsidR="00BA1524" w:rsidRDefault="00BA1524" w:rsidP="00BA1524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</w:p>
    <w:p w:rsidR="00375EF0" w:rsidRDefault="00906285" w:rsidP="00BA1524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Roma, 6 Ottobre 2015. </w:t>
      </w:r>
      <w:r w:rsidR="00BA1524">
        <w:rPr>
          <w:rFonts w:ascii="Arial" w:hAnsi="Arial" w:cs="Arial"/>
          <w:kern w:val="1"/>
          <w:lang w:val="it-IT" w:eastAsia="ar-SA"/>
        </w:rPr>
        <w:t>Roma</w:t>
      </w:r>
      <w:r w:rsidR="00BA1524" w:rsidRPr="00BA1524">
        <w:rPr>
          <w:rFonts w:ascii="Arial" w:hAnsi="Arial" w:cs="Arial"/>
          <w:kern w:val="1"/>
          <w:lang w:val="it-IT" w:eastAsia="ar-SA"/>
        </w:rPr>
        <w:t>, Milano, Torino,</w:t>
      </w:r>
      <w:r w:rsidR="00BA1524">
        <w:rPr>
          <w:rFonts w:ascii="Arial" w:hAnsi="Arial" w:cs="Arial"/>
          <w:kern w:val="1"/>
          <w:lang w:val="it-IT" w:eastAsia="ar-SA"/>
        </w:rPr>
        <w:t xml:space="preserve"> </w:t>
      </w:r>
      <w:r w:rsidR="00BA1524" w:rsidRPr="00BA1524">
        <w:rPr>
          <w:rFonts w:ascii="Arial" w:hAnsi="Arial" w:cs="Arial"/>
          <w:kern w:val="1"/>
          <w:lang w:val="it-IT" w:eastAsia="ar-SA"/>
        </w:rPr>
        <w:t>Genova Napoli Firenze, Catania,</w:t>
      </w:r>
      <w:r>
        <w:rPr>
          <w:rFonts w:ascii="Arial" w:hAnsi="Arial" w:cs="Arial"/>
          <w:kern w:val="1"/>
          <w:lang w:val="it-IT" w:eastAsia="ar-SA"/>
        </w:rPr>
        <w:t xml:space="preserve"> </w:t>
      </w:r>
      <w:r w:rsidR="00BA1524" w:rsidRPr="00BA1524">
        <w:rPr>
          <w:rFonts w:ascii="Arial" w:hAnsi="Arial" w:cs="Arial"/>
          <w:kern w:val="1"/>
          <w:lang w:val="it-IT" w:eastAsia="ar-SA"/>
        </w:rPr>
        <w:t>Rimini, Salerno</w:t>
      </w:r>
      <w:r>
        <w:rPr>
          <w:rFonts w:ascii="Arial" w:hAnsi="Arial" w:cs="Arial"/>
          <w:kern w:val="1"/>
          <w:lang w:val="it-IT" w:eastAsia="ar-SA"/>
        </w:rPr>
        <w:t>,</w:t>
      </w:r>
      <w:r w:rsidR="00BA1524" w:rsidRPr="00BA1524">
        <w:rPr>
          <w:rFonts w:ascii="Arial" w:hAnsi="Arial" w:cs="Arial"/>
          <w:kern w:val="1"/>
          <w:lang w:val="it-IT" w:eastAsia="ar-SA"/>
        </w:rPr>
        <w:t xml:space="preserve"> Pescara, Bari, Vicenza,  sono solo alcune delle </w:t>
      </w:r>
      <w:r w:rsidR="00BA1524">
        <w:rPr>
          <w:rFonts w:ascii="Arial" w:hAnsi="Arial" w:cs="Arial"/>
          <w:kern w:val="1"/>
          <w:lang w:val="it-IT" w:eastAsia="ar-SA"/>
        </w:rPr>
        <w:t>60</w:t>
      </w:r>
      <w:r w:rsidR="00BA1524" w:rsidRPr="00BA1524">
        <w:rPr>
          <w:rFonts w:ascii="Arial" w:hAnsi="Arial" w:cs="Arial"/>
          <w:kern w:val="1"/>
          <w:lang w:val="it-IT" w:eastAsia="ar-SA"/>
        </w:rPr>
        <w:t xml:space="preserve"> </w:t>
      </w:r>
      <w:r w:rsidR="00BA1524">
        <w:rPr>
          <w:rFonts w:ascii="Arial" w:hAnsi="Arial" w:cs="Arial"/>
          <w:kern w:val="1"/>
          <w:lang w:val="it-IT" w:eastAsia="ar-SA"/>
        </w:rPr>
        <w:t>piazze</w:t>
      </w:r>
      <w:r w:rsidR="00BA1524" w:rsidRPr="00BA1524">
        <w:rPr>
          <w:rFonts w:ascii="Arial" w:hAnsi="Arial" w:cs="Arial"/>
          <w:kern w:val="1"/>
          <w:lang w:val="it-IT" w:eastAsia="ar-SA"/>
        </w:rPr>
        <w:t xml:space="preserve"> dove sabato 3 ottobre </w:t>
      </w:r>
      <w:r w:rsidR="00BA1524">
        <w:rPr>
          <w:rFonts w:ascii="Arial" w:hAnsi="Arial" w:cs="Arial"/>
          <w:kern w:val="1"/>
          <w:lang w:val="it-IT" w:eastAsia="ar-SA"/>
        </w:rPr>
        <w:t xml:space="preserve">oltre 1200 appassionati della Roadster di Mazda si sono dati appuntamento per festeggiare con un raduno del tutto particolare l’arrivo delle primissime unità della Quarta Generazione di MX-5. </w:t>
      </w:r>
    </w:p>
    <w:p w:rsidR="00395BCF" w:rsidRDefault="00906285" w:rsidP="00F21478">
      <w:pPr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>Mazda, la C</w:t>
      </w:r>
      <w:r w:rsidR="000D547C">
        <w:rPr>
          <w:rFonts w:ascii="Arial" w:hAnsi="Arial" w:cs="Arial"/>
          <w:kern w:val="1"/>
          <w:lang w:val="it-IT" w:eastAsia="ar-SA"/>
        </w:rPr>
        <w:t xml:space="preserve">asa </w:t>
      </w:r>
      <w:r w:rsidR="002A09A3">
        <w:rPr>
          <w:rFonts w:ascii="Arial" w:hAnsi="Arial" w:cs="Arial"/>
          <w:kern w:val="1"/>
          <w:lang w:val="it-IT" w:eastAsia="ar-SA"/>
        </w:rPr>
        <w:t>automobilistica 2.0</w:t>
      </w:r>
      <w:r w:rsidR="000D547C">
        <w:rPr>
          <w:rFonts w:ascii="Arial" w:hAnsi="Arial" w:cs="Arial"/>
          <w:kern w:val="1"/>
          <w:lang w:val="it-IT" w:eastAsia="ar-SA"/>
        </w:rPr>
        <w:t xml:space="preserve">, abituata a rivoluzionare tanto la tecnica automobilistica, quanto le modalità di approccio al prodotto stesso, ha </w:t>
      </w:r>
      <w:r>
        <w:rPr>
          <w:rFonts w:ascii="Arial" w:hAnsi="Arial" w:cs="Arial"/>
          <w:kern w:val="1"/>
          <w:lang w:val="it-IT" w:eastAsia="ar-SA"/>
        </w:rPr>
        <w:t>deciso</w:t>
      </w:r>
      <w:r w:rsidR="000D547C">
        <w:rPr>
          <w:rFonts w:ascii="Arial" w:hAnsi="Arial" w:cs="Arial"/>
          <w:kern w:val="1"/>
          <w:lang w:val="it-IT" w:eastAsia="ar-SA"/>
        </w:rPr>
        <w:t xml:space="preserve"> di cambiare il concetto stesso di “Raduno” automobilistico, dando vita al primo raduno </w:t>
      </w:r>
      <w:r>
        <w:rPr>
          <w:rFonts w:ascii="Arial" w:hAnsi="Arial" w:cs="Arial"/>
          <w:kern w:val="1"/>
          <w:lang w:val="it-IT" w:eastAsia="ar-SA"/>
        </w:rPr>
        <w:t>“</w:t>
      </w:r>
      <w:r w:rsidR="000D547C">
        <w:rPr>
          <w:rFonts w:ascii="Arial" w:hAnsi="Arial" w:cs="Arial"/>
          <w:kern w:val="1"/>
          <w:lang w:val="it-IT" w:eastAsia="ar-SA"/>
        </w:rPr>
        <w:t>diffuso</w:t>
      </w:r>
      <w:r>
        <w:rPr>
          <w:rFonts w:ascii="Arial" w:hAnsi="Arial" w:cs="Arial"/>
          <w:kern w:val="1"/>
          <w:lang w:val="it-IT" w:eastAsia="ar-SA"/>
        </w:rPr>
        <w:t>” che abbiamo voluto chiamare “</w:t>
      </w:r>
      <w:proofErr w:type="spellStart"/>
      <w:r>
        <w:rPr>
          <w:rFonts w:ascii="Arial" w:hAnsi="Arial" w:cs="Arial"/>
          <w:kern w:val="1"/>
          <w:lang w:val="it-IT" w:eastAsia="ar-SA"/>
        </w:rPr>
        <w:t>Icons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>
        <w:rPr>
          <w:rFonts w:ascii="Arial" w:hAnsi="Arial" w:cs="Arial"/>
          <w:kern w:val="1"/>
          <w:lang w:val="it-IT" w:eastAsia="ar-SA"/>
        </w:rPr>
        <w:t>Celebration</w:t>
      </w:r>
      <w:proofErr w:type="spellEnd"/>
      <w:r>
        <w:rPr>
          <w:rFonts w:ascii="Arial" w:hAnsi="Arial" w:cs="Arial"/>
          <w:kern w:val="1"/>
          <w:lang w:val="it-IT" w:eastAsia="ar-SA"/>
        </w:rPr>
        <w:t>”</w:t>
      </w:r>
      <w:r w:rsidR="000D547C">
        <w:rPr>
          <w:rFonts w:ascii="Arial" w:hAnsi="Arial" w:cs="Arial"/>
          <w:kern w:val="1"/>
          <w:lang w:val="it-IT" w:eastAsia="ar-SA"/>
        </w:rPr>
        <w:t>.</w:t>
      </w:r>
    </w:p>
    <w:p w:rsidR="00906285" w:rsidRDefault="00906285" w:rsidP="00F21478">
      <w:pPr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</w:p>
    <w:p w:rsidR="000D547C" w:rsidRDefault="000D547C" w:rsidP="00F21478">
      <w:pPr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Organizzato grazie al lavoro </w:t>
      </w:r>
      <w:r w:rsidR="00906285">
        <w:rPr>
          <w:rFonts w:ascii="Arial" w:hAnsi="Arial" w:cs="Arial"/>
          <w:kern w:val="1"/>
          <w:lang w:val="it-IT" w:eastAsia="ar-SA"/>
        </w:rPr>
        <w:t>entusiastico</w:t>
      </w:r>
      <w:r>
        <w:rPr>
          <w:rFonts w:ascii="Arial" w:hAnsi="Arial" w:cs="Arial"/>
          <w:kern w:val="1"/>
          <w:lang w:val="it-IT" w:eastAsia="ar-SA"/>
        </w:rPr>
        <w:t xml:space="preserve"> della rete di Concessionari</w:t>
      </w:r>
      <w:r w:rsidR="00906285">
        <w:rPr>
          <w:rFonts w:ascii="Arial" w:hAnsi="Arial" w:cs="Arial"/>
          <w:kern w:val="1"/>
          <w:lang w:val="it-IT" w:eastAsia="ar-SA"/>
        </w:rPr>
        <w:t xml:space="preserve"> -</w:t>
      </w:r>
      <w:r>
        <w:rPr>
          <w:rFonts w:ascii="Arial" w:hAnsi="Arial" w:cs="Arial"/>
          <w:kern w:val="1"/>
          <w:lang w:val="it-IT" w:eastAsia="ar-SA"/>
        </w:rPr>
        <w:t xml:space="preserve"> che hanno fatto da </w:t>
      </w:r>
      <w:r w:rsidR="00906285">
        <w:rPr>
          <w:rFonts w:ascii="Arial" w:hAnsi="Arial" w:cs="Arial"/>
          <w:kern w:val="1"/>
          <w:lang w:val="it-IT" w:eastAsia="ar-SA"/>
        </w:rPr>
        <w:t xml:space="preserve">punto di </w:t>
      </w:r>
      <w:r>
        <w:rPr>
          <w:rFonts w:ascii="Arial" w:hAnsi="Arial" w:cs="Arial"/>
          <w:kern w:val="1"/>
          <w:lang w:val="it-IT" w:eastAsia="ar-SA"/>
        </w:rPr>
        <w:t>riferimento per la vastissima famiglia di appassionati – la celebre Community MX-5 – che costituisce “lo zoccolo duro” dei fan della piccola roadster,  il raduno diffuso</w:t>
      </w:r>
      <w:r w:rsidR="004A3473">
        <w:rPr>
          <w:rFonts w:ascii="Arial" w:hAnsi="Arial" w:cs="Arial"/>
          <w:kern w:val="1"/>
          <w:lang w:val="it-IT" w:eastAsia="ar-SA"/>
        </w:rPr>
        <w:t xml:space="preserve"> ha preso vita contemporaneamente in 6</w:t>
      </w:r>
      <w:r w:rsidR="00906285">
        <w:rPr>
          <w:rFonts w:ascii="Arial" w:hAnsi="Arial" w:cs="Arial"/>
          <w:kern w:val="1"/>
          <w:lang w:val="it-IT" w:eastAsia="ar-SA"/>
        </w:rPr>
        <w:t>0 diverse città della penisola;</w:t>
      </w:r>
      <w:r w:rsidR="004A3473">
        <w:rPr>
          <w:rFonts w:ascii="Arial" w:hAnsi="Arial" w:cs="Arial"/>
          <w:kern w:val="1"/>
          <w:lang w:val="it-IT" w:eastAsia="ar-SA"/>
        </w:rPr>
        <w:t xml:space="preserve"> </w:t>
      </w:r>
      <w:r w:rsidR="00906285">
        <w:rPr>
          <w:rFonts w:ascii="Arial" w:hAnsi="Arial" w:cs="Arial"/>
          <w:kern w:val="1"/>
          <w:lang w:val="it-IT" w:eastAsia="ar-SA"/>
        </w:rPr>
        <w:t xml:space="preserve">questo ha permesso </w:t>
      </w:r>
      <w:r w:rsidR="004A3473">
        <w:rPr>
          <w:rFonts w:ascii="Arial" w:hAnsi="Arial" w:cs="Arial"/>
          <w:kern w:val="1"/>
          <w:lang w:val="it-IT" w:eastAsia="ar-SA"/>
        </w:rPr>
        <w:t xml:space="preserve">agli equipaggi di poter </w:t>
      </w:r>
      <w:r w:rsidRPr="000D547C">
        <w:rPr>
          <w:rFonts w:ascii="Arial" w:hAnsi="Arial" w:cs="Arial"/>
          <w:kern w:val="1"/>
          <w:lang w:val="it-IT" w:eastAsia="ar-SA"/>
        </w:rPr>
        <w:t xml:space="preserve"> raggiungere comodamente il luogo del raduno a loro più vicino, senza essere costretti </w:t>
      </w:r>
      <w:r w:rsidR="004A3473">
        <w:rPr>
          <w:rFonts w:ascii="Arial" w:hAnsi="Arial" w:cs="Arial"/>
          <w:kern w:val="1"/>
          <w:lang w:val="it-IT" w:eastAsia="ar-SA"/>
        </w:rPr>
        <w:t>ad attraversare l’Italia</w:t>
      </w:r>
      <w:r w:rsidRPr="000D547C">
        <w:rPr>
          <w:rFonts w:ascii="Arial" w:hAnsi="Arial" w:cs="Arial"/>
          <w:kern w:val="1"/>
          <w:lang w:val="it-IT" w:eastAsia="ar-SA"/>
        </w:rPr>
        <w:t xml:space="preserve"> come avviene in occasione </w:t>
      </w:r>
      <w:r w:rsidR="004A3473">
        <w:rPr>
          <w:rFonts w:ascii="Arial" w:hAnsi="Arial" w:cs="Arial"/>
          <w:kern w:val="1"/>
          <w:lang w:val="it-IT" w:eastAsia="ar-SA"/>
        </w:rPr>
        <w:t xml:space="preserve">dei </w:t>
      </w:r>
      <w:r w:rsidR="006D56D6">
        <w:rPr>
          <w:rFonts w:ascii="Arial" w:hAnsi="Arial" w:cs="Arial"/>
          <w:kern w:val="1"/>
          <w:lang w:val="it-IT" w:eastAsia="ar-SA"/>
        </w:rPr>
        <w:t xml:space="preserve">meeting </w:t>
      </w:r>
      <w:r w:rsidRPr="000D547C">
        <w:rPr>
          <w:rFonts w:ascii="Arial" w:hAnsi="Arial" w:cs="Arial"/>
          <w:kern w:val="1"/>
          <w:lang w:val="it-IT" w:eastAsia="ar-SA"/>
        </w:rPr>
        <w:t xml:space="preserve"> “</w:t>
      </w:r>
      <w:r w:rsidR="004A3473">
        <w:rPr>
          <w:rFonts w:ascii="Arial" w:hAnsi="Arial" w:cs="Arial"/>
          <w:kern w:val="1"/>
          <w:lang w:val="it-IT" w:eastAsia="ar-SA"/>
        </w:rPr>
        <w:t>convenzionali”</w:t>
      </w:r>
      <w:r w:rsidR="00515496">
        <w:rPr>
          <w:rFonts w:ascii="Arial" w:hAnsi="Arial" w:cs="Arial"/>
          <w:kern w:val="1"/>
          <w:lang w:val="it-IT" w:eastAsia="ar-SA"/>
        </w:rPr>
        <w:t xml:space="preserve"> e dare così il benvenuto nel migliore dei modi all’arrivo dell’ultima generazione di MX-5.</w:t>
      </w:r>
    </w:p>
    <w:p w:rsidR="004A3473" w:rsidRDefault="004A3473" w:rsidP="00F21478">
      <w:pPr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lastRenderedPageBreak/>
        <w:t xml:space="preserve">Una formula </w:t>
      </w:r>
      <w:r w:rsidR="00515496">
        <w:rPr>
          <w:rFonts w:ascii="Arial" w:hAnsi="Arial" w:cs="Arial"/>
          <w:kern w:val="1"/>
          <w:lang w:val="it-IT" w:eastAsia="ar-SA"/>
        </w:rPr>
        <w:t xml:space="preserve">, quella del raduno diffuso, che è risultata assolutamente vincente: </w:t>
      </w:r>
      <w:r w:rsidR="002A09A3">
        <w:rPr>
          <w:rFonts w:ascii="Arial" w:hAnsi="Arial" w:cs="Arial"/>
          <w:kern w:val="1"/>
          <w:lang w:val="it-IT" w:eastAsia="ar-SA"/>
        </w:rPr>
        <w:t>la</w:t>
      </w:r>
      <w:r w:rsidR="00515496">
        <w:rPr>
          <w:rFonts w:ascii="Arial" w:hAnsi="Arial" w:cs="Arial"/>
          <w:kern w:val="1"/>
          <w:lang w:val="it-IT" w:eastAsia="ar-SA"/>
        </w:rPr>
        <w:t xml:space="preserve"> </w:t>
      </w:r>
      <w:r w:rsidR="005629AC">
        <w:rPr>
          <w:rFonts w:ascii="Arial" w:hAnsi="Arial" w:cs="Arial"/>
          <w:kern w:val="1"/>
          <w:lang w:val="it-IT" w:eastAsia="ar-SA"/>
        </w:rPr>
        <w:t xml:space="preserve">passione da parte della Community, che non ha tradito ancora una volta la propria natura di “vestale” della roadster più venduta al mondo, ma anche </w:t>
      </w:r>
      <w:r w:rsidR="002A09A3">
        <w:rPr>
          <w:rFonts w:ascii="Arial" w:hAnsi="Arial" w:cs="Arial"/>
          <w:kern w:val="1"/>
          <w:lang w:val="it-IT" w:eastAsia="ar-SA"/>
        </w:rPr>
        <w:t xml:space="preserve">quella </w:t>
      </w:r>
      <w:r w:rsidR="00517ADC">
        <w:rPr>
          <w:rFonts w:ascii="Arial" w:hAnsi="Arial" w:cs="Arial"/>
          <w:kern w:val="1"/>
          <w:lang w:val="it-IT" w:eastAsia="ar-SA"/>
        </w:rPr>
        <w:t>dei</w:t>
      </w:r>
      <w:r w:rsidR="005629AC">
        <w:rPr>
          <w:rFonts w:ascii="Arial" w:hAnsi="Arial" w:cs="Arial"/>
          <w:kern w:val="1"/>
          <w:lang w:val="it-IT" w:eastAsia="ar-SA"/>
        </w:rPr>
        <w:t xml:space="preserve"> concessionari </w:t>
      </w:r>
      <w:r w:rsidR="00517ADC">
        <w:rPr>
          <w:rFonts w:ascii="Arial" w:hAnsi="Arial" w:cs="Arial"/>
          <w:kern w:val="1"/>
          <w:lang w:val="it-IT" w:eastAsia="ar-SA"/>
        </w:rPr>
        <w:t xml:space="preserve">Mazda </w:t>
      </w:r>
      <w:r w:rsidR="005629AC">
        <w:rPr>
          <w:rFonts w:ascii="Arial" w:hAnsi="Arial" w:cs="Arial"/>
          <w:kern w:val="1"/>
          <w:lang w:val="it-IT" w:eastAsia="ar-SA"/>
        </w:rPr>
        <w:t xml:space="preserve">che hanno conferito </w:t>
      </w:r>
      <w:r w:rsidR="00517ADC">
        <w:rPr>
          <w:rFonts w:ascii="Arial" w:hAnsi="Arial" w:cs="Arial"/>
          <w:kern w:val="1"/>
          <w:lang w:val="it-IT" w:eastAsia="ar-SA"/>
        </w:rPr>
        <w:t>all’iniziativa</w:t>
      </w:r>
      <w:r w:rsidR="005629AC">
        <w:rPr>
          <w:rFonts w:ascii="Arial" w:hAnsi="Arial" w:cs="Arial"/>
          <w:kern w:val="1"/>
          <w:lang w:val="it-IT" w:eastAsia="ar-SA"/>
        </w:rPr>
        <w:t xml:space="preserve"> una</w:t>
      </w:r>
      <w:r w:rsidR="00517ADC">
        <w:rPr>
          <w:rFonts w:ascii="Arial" w:hAnsi="Arial" w:cs="Arial"/>
          <w:kern w:val="1"/>
          <w:lang w:val="it-IT" w:eastAsia="ar-SA"/>
        </w:rPr>
        <w:t xml:space="preserve"> personalissima impronta</w:t>
      </w:r>
      <w:r w:rsidR="002A09A3">
        <w:rPr>
          <w:rFonts w:ascii="Arial" w:hAnsi="Arial" w:cs="Arial"/>
          <w:kern w:val="1"/>
          <w:lang w:val="it-IT" w:eastAsia="ar-SA"/>
        </w:rPr>
        <w:t xml:space="preserve"> per festeggiare una vettura unica  e storica nel panorama automobilistico</w:t>
      </w:r>
      <w:r w:rsidR="00517ADC">
        <w:rPr>
          <w:rFonts w:ascii="Arial" w:hAnsi="Arial" w:cs="Arial"/>
          <w:kern w:val="1"/>
          <w:lang w:val="it-IT" w:eastAsia="ar-SA"/>
        </w:rPr>
        <w:t>.</w:t>
      </w:r>
    </w:p>
    <w:p w:rsidR="00906285" w:rsidRDefault="00906285" w:rsidP="00F21478">
      <w:pPr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</w:p>
    <w:p w:rsidR="002A09A3" w:rsidRDefault="002A09A3" w:rsidP="002A09A3">
      <w:pPr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2A09A3">
        <w:rPr>
          <w:rFonts w:ascii="Arial" w:hAnsi="Arial" w:cs="Arial"/>
          <w:kern w:val="1"/>
          <w:lang w:val="it-IT" w:eastAsia="ar-SA"/>
        </w:rPr>
        <w:t xml:space="preserve">Proprio perché quella dei </w:t>
      </w:r>
      <w:proofErr w:type="spellStart"/>
      <w:r w:rsidRPr="002A09A3">
        <w:rPr>
          <w:rFonts w:ascii="Arial" w:hAnsi="Arial" w:cs="Arial"/>
          <w:kern w:val="1"/>
          <w:lang w:val="it-IT" w:eastAsia="ar-SA"/>
        </w:rPr>
        <w:t>Miatisti</w:t>
      </w:r>
      <w:proofErr w:type="spellEnd"/>
      <w:r w:rsidRPr="002A09A3">
        <w:rPr>
          <w:rFonts w:ascii="Arial" w:hAnsi="Arial" w:cs="Arial"/>
          <w:kern w:val="1"/>
          <w:lang w:val="it-IT" w:eastAsia="ar-SA"/>
        </w:rPr>
        <w:t xml:space="preserve"> è una grande community e proprio perché di  g</w:t>
      </w:r>
      <w:r>
        <w:rPr>
          <w:rFonts w:ascii="Arial" w:hAnsi="Arial" w:cs="Arial"/>
          <w:kern w:val="1"/>
          <w:lang w:val="it-IT" w:eastAsia="ar-SA"/>
        </w:rPr>
        <w:t>enerazione in generazione la</w:t>
      </w:r>
      <w:r w:rsidRPr="002A09A3">
        <w:rPr>
          <w:rFonts w:ascii="Arial" w:hAnsi="Arial" w:cs="Arial"/>
          <w:kern w:val="1"/>
          <w:lang w:val="it-IT" w:eastAsia="ar-SA"/>
        </w:rPr>
        <w:t xml:space="preserve"> piccola grande roadster è rimasta fedele allo spirito originario </w:t>
      </w:r>
      <w:r>
        <w:rPr>
          <w:rFonts w:ascii="Arial" w:hAnsi="Arial" w:cs="Arial"/>
          <w:kern w:val="1"/>
          <w:lang w:val="it-IT" w:eastAsia="ar-SA"/>
        </w:rPr>
        <w:t>che l’ha contraddistinta nell’arco di un quarto di secolo</w:t>
      </w:r>
      <w:r w:rsidR="00906285">
        <w:rPr>
          <w:rFonts w:ascii="Arial" w:hAnsi="Arial" w:cs="Arial"/>
          <w:kern w:val="1"/>
          <w:lang w:val="it-IT" w:eastAsia="ar-SA"/>
        </w:rPr>
        <w:t>,</w:t>
      </w:r>
      <w:r>
        <w:rPr>
          <w:rFonts w:ascii="Arial" w:hAnsi="Arial" w:cs="Arial"/>
          <w:kern w:val="1"/>
          <w:lang w:val="it-IT" w:eastAsia="ar-SA"/>
        </w:rPr>
        <w:t xml:space="preserve"> Mazda</w:t>
      </w:r>
      <w:r w:rsidRPr="002A09A3">
        <w:rPr>
          <w:rFonts w:ascii="Arial" w:hAnsi="Arial" w:cs="Arial"/>
          <w:kern w:val="1"/>
          <w:lang w:val="it-IT" w:eastAsia="ar-SA"/>
        </w:rPr>
        <w:t xml:space="preserve"> non ha potuto esimersi dal chiamare a raccolta in contemporanea il “popolo” MX-5</w:t>
      </w:r>
      <w:r w:rsidR="00906285">
        <w:rPr>
          <w:rFonts w:ascii="Arial" w:hAnsi="Arial" w:cs="Arial"/>
          <w:kern w:val="1"/>
          <w:lang w:val="it-IT" w:eastAsia="ar-SA"/>
        </w:rPr>
        <w:t xml:space="preserve"> per quella che è stata una grandissima festa, con modalità uniche fino ad oggi.</w:t>
      </w:r>
    </w:p>
    <w:p w:rsidR="00906285" w:rsidRPr="002A09A3" w:rsidRDefault="00906285" w:rsidP="002A09A3">
      <w:pPr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</w:p>
    <w:p w:rsidR="002A09A3" w:rsidRDefault="002A09A3" w:rsidP="002A09A3">
      <w:pPr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2A09A3">
        <w:rPr>
          <w:rFonts w:ascii="Arial" w:hAnsi="Arial" w:cs="Arial"/>
          <w:kern w:val="1"/>
          <w:lang w:val="it-IT" w:eastAsia="ar-SA"/>
        </w:rPr>
        <w:t>Un mix davvero riuscito nel quale</w:t>
      </w:r>
      <w:r w:rsidR="00575A6C">
        <w:rPr>
          <w:rFonts w:ascii="Arial" w:hAnsi="Arial" w:cs="Arial"/>
          <w:kern w:val="1"/>
          <w:lang w:val="it-IT" w:eastAsia="ar-SA"/>
        </w:rPr>
        <w:t xml:space="preserve"> impegno,</w:t>
      </w:r>
      <w:r w:rsidRPr="002A09A3">
        <w:rPr>
          <w:rFonts w:ascii="Arial" w:hAnsi="Arial" w:cs="Arial"/>
          <w:kern w:val="1"/>
          <w:lang w:val="it-IT" w:eastAsia="ar-SA"/>
        </w:rPr>
        <w:t xml:space="preserve"> </w:t>
      </w:r>
      <w:r w:rsidR="00575A6C">
        <w:rPr>
          <w:rFonts w:ascii="Arial" w:hAnsi="Arial" w:cs="Arial"/>
          <w:kern w:val="1"/>
          <w:lang w:val="it-IT" w:eastAsia="ar-SA"/>
        </w:rPr>
        <w:t xml:space="preserve">passione, energia si fondono con la  voglia di innovare proprie </w:t>
      </w:r>
      <w:r w:rsidRPr="002A09A3">
        <w:rPr>
          <w:rFonts w:ascii="Arial" w:hAnsi="Arial" w:cs="Arial"/>
          <w:kern w:val="1"/>
          <w:lang w:val="it-IT" w:eastAsia="ar-SA"/>
        </w:rPr>
        <w:t xml:space="preserve">del DNA Mazda nell’ottica di migliorare </w:t>
      </w:r>
      <w:r w:rsidR="00906285">
        <w:rPr>
          <w:rFonts w:ascii="Arial" w:hAnsi="Arial" w:cs="Arial"/>
          <w:kern w:val="1"/>
          <w:lang w:val="it-IT" w:eastAsia="ar-SA"/>
        </w:rPr>
        <w:t>sempre, sfidando le convenzioni.</w:t>
      </w:r>
    </w:p>
    <w:p w:rsidR="00906285" w:rsidRPr="002A09A3" w:rsidRDefault="00906285" w:rsidP="002A09A3">
      <w:pPr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</w:p>
    <w:p w:rsidR="002A09A3" w:rsidRDefault="002A09A3" w:rsidP="002A09A3">
      <w:pPr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2A09A3">
        <w:rPr>
          <w:rFonts w:ascii="Arial" w:hAnsi="Arial" w:cs="Arial"/>
          <w:kern w:val="1"/>
          <w:lang w:val="it-IT" w:eastAsia="ar-SA"/>
        </w:rPr>
        <w:t>Ne vedremo delle belle.</w:t>
      </w:r>
    </w:p>
    <w:p w:rsidR="00395BCF" w:rsidRDefault="00395BCF">
      <w:pPr>
        <w:rPr>
          <w:rFonts w:ascii="Arial" w:hAnsi="Arial" w:cs="Arial"/>
          <w:kern w:val="1"/>
          <w:lang w:val="it-IT" w:eastAsia="ar-SA"/>
        </w:rPr>
      </w:pPr>
    </w:p>
    <w:p w:rsidR="00F95C63" w:rsidRDefault="00F95C63" w:rsidP="00F95C63">
      <w:pPr>
        <w:jc w:val="center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>#</w:t>
      </w:r>
      <w:bookmarkStart w:id="0" w:name="_GoBack"/>
      <w:bookmarkEnd w:id="0"/>
      <w:r>
        <w:rPr>
          <w:rFonts w:ascii="Arial" w:hAnsi="Arial" w:cs="Arial"/>
          <w:kern w:val="1"/>
          <w:lang w:val="it-IT" w:eastAsia="ar-SA"/>
        </w:rPr>
        <w:t>##</w:t>
      </w:r>
    </w:p>
    <w:sectPr w:rsidR="00F95C63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E3A" w:rsidRDefault="00DF1E3A">
      <w:r>
        <w:separator/>
      </w:r>
    </w:p>
  </w:endnote>
  <w:endnote w:type="continuationSeparator" w:id="0">
    <w:p w:rsidR="00DF1E3A" w:rsidRDefault="00DF1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761F4B">
      <w:rPr>
        <w:rFonts w:ascii="Arial" w:hAnsi="Arial" w:cs="Arial"/>
        <w:b/>
        <w:color w:val="000080"/>
        <w:sz w:val="22"/>
        <w:lang w:val="it-IT"/>
      </w:rPr>
      <w:t>45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E3A" w:rsidRDefault="00DF1E3A">
      <w:r>
        <w:separator/>
      </w:r>
    </w:p>
  </w:footnote>
  <w:footnote w:type="continuationSeparator" w:id="0">
    <w:p w:rsidR="00DF1E3A" w:rsidRDefault="00DF1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54187903" wp14:editId="49E74381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4815766B" wp14:editId="7A6CB671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92578"/>
    <w:multiLevelType w:val="hybridMultilevel"/>
    <w:tmpl w:val="32A2E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A0508"/>
    <w:multiLevelType w:val="hybridMultilevel"/>
    <w:tmpl w:val="69F0A1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4CEF"/>
    <w:rsid w:val="00045130"/>
    <w:rsid w:val="000458FF"/>
    <w:rsid w:val="000464CE"/>
    <w:rsid w:val="00052C64"/>
    <w:rsid w:val="00057A77"/>
    <w:rsid w:val="00065E8A"/>
    <w:rsid w:val="0006699E"/>
    <w:rsid w:val="000724C9"/>
    <w:rsid w:val="00085D01"/>
    <w:rsid w:val="00087C08"/>
    <w:rsid w:val="000967C2"/>
    <w:rsid w:val="000B2B39"/>
    <w:rsid w:val="000C1DAB"/>
    <w:rsid w:val="000C42C5"/>
    <w:rsid w:val="000C4D22"/>
    <w:rsid w:val="000D2C4E"/>
    <w:rsid w:val="000D547C"/>
    <w:rsid w:val="000D6466"/>
    <w:rsid w:val="000F0073"/>
    <w:rsid w:val="000F7558"/>
    <w:rsid w:val="00102A9F"/>
    <w:rsid w:val="001122F7"/>
    <w:rsid w:val="001176FA"/>
    <w:rsid w:val="0013296D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93050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7B5"/>
    <w:rsid w:val="002949AF"/>
    <w:rsid w:val="00297709"/>
    <w:rsid w:val="002A09A3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25CE"/>
    <w:rsid w:val="003536E5"/>
    <w:rsid w:val="00363208"/>
    <w:rsid w:val="00363F1B"/>
    <w:rsid w:val="0036453E"/>
    <w:rsid w:val="00374224"/>
    <w:rsid w:val="003748DA"/>
    <w:rsid w:val="00375EF0"/>
    <w:rsid w:val="003939CF"/>
    <w:rsid w:val="00395B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3F621A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06F8"/>
    <w:rsid w:val="00471B6C"/>
    <w:rsid w:val="004746DD"/>
    <w:rsid w:val="00475540"/>
    <w:rsid w:val="0047582C"/>
    <w:rsid w:val="00494622"/>
    <w:rsid w:val="004A1AE3"/>
    <w:rsid w:val="004A3473"/>
    <w:rsid w:val="004A5A21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5496"/>
    <w:rsid w:val="005161C6"/>
    <w:rsid w:val="005164CD"/>
    <w:rsid w:val="0051694C"/>
    <w:rsid w:val="00517ADC"/>
    <w:rsid w:val="0052426B"/>
    <w:rsid w:val="0055714D"/>
    <w:rsid w:val="005629AC"/>
    <w:rsid w:val="005629E0"/>
    <w:rsid w:val="00575A6C"/>
    <w:rsid w:val="00580F9C"/>
    <w:rsid w:val="00586A13"/>
    <w:rsid w:val="00587375"/>
    <w:rsid w:val="00587D7C"/>
    <w:rsid w:val="00597F95"/>
    <w:rsid w:val="005A3138"/>
    <w:rsid w:val="005A3FE3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5F5B1A"/>
    <w:rsid w:val="006043CF"/>
    <w:rsid w:val="00622709"/>
    <w:rsid w:val="00633D21"/>
    <w:rsid w:val="00633E3B"/>
    <w:rsid w:val="00641786"/>
    <w:rsid w:val="00646ED6"/>
    <w:rsid w:val="00647E9E"/>
    <w:rsid w:val="00655E58"/>
    <w:rsid w:val="006561B6"/>
    <w:rsid w:val="006573EF"/>
    <w:rsid w:val="0066449A"/>
    <w:rsid w:val="006664F5"/>
    <w:rsid w:val="0066751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D56D6"/>
    <w:rsid w:val="006D720C"/>
    <w:rsid w:val="006D745C"/>
    <w:rsid w:val="006E21C8"/>
    <w:rsid w:val="006F7B5C"/>
    <w:rsid w:val="00707154"/>
    <w:rsid w:val="007100EE"/>
    <w:rsid w:val="007130F7"/>
    <w:rsid w:val="00716711"/>
    <w:rsid w:val="00723ACF"/>
    <w:rsid w:val="0072799D"/>
    <w:rsid w:val="00733C24"/>
    <w:rsid w:val="007420D1"/>
    <w:rsid w:val="00743AAB"/>
    <w:rsid w:val="007441E7"/>
    <w:rsid w:val="007446F4"/>
    <w:rsid w:val="00761F4B"/>
    <w:rsid w:val="007654A7"/>
    <w:rsid w:val="00771E4E"/>
    <w:rsid w:val="0078340A"/>
    <w:rsid w:val="007C5F70"/>
    <w:rsid w:val="007E3017"/>
    <w:rsid w:val="007F5806"/>
    <w:rsid w:val="0080478A"/>
    <w:rsid w:val="0080546F"/>
    <w:rsid w:val="00805A5E"/>
    <w:rsid w:val="00813301"/>
    <w:rsid w:val="008425C0"/>
    <w:rsid w:val="00843BDF"/>
    <w:rsid w:val="0084670A"/>
    <w:rsid w:val="0085475D"/>
    <w:rsid w:val="00862D76"/>
    <w:rsid w:val="00876780"/>
    <w:rsid w:val="00883B8F"/>
    <w:rsid w:val="00883F93"/>
    <w:rsid w:val="00896C7B"/>
    <w:rsid w:val="008A58D3"/>
    <w:rsid w:val="008B0D7D"/>
    <w:rsid w:val="008B30AA"/>
    <w:rsid w:val="008B444A"/>
    <w:rsid w:val="008C325A"/>
    <w:rsid w:val="008C6D4E"/>
    <w:rsid w:val="008D5450"/>
    <w:rsid w:val="008F15AB"/>
    <w:rsid w:val="008F2798"/>
    <w:rsid w:val="008F5745"/>
    <w:rsid w:val="00904202"/>
    <w:rsid w:val="00906285"/>
    <w:rsid w:val="00912181"/>
    <w:rsid w:val="00917D11"/>
    <w:rsid w:val="00921E69"/>
    <w:rsid w:val="009379C9"/>
    <w:rsid w:val="00940897"/>
    <w:rsid w:val="00960DB9"/>
    <w:rsid w:val="00963474"/>
    <w:rsid w:val="009867B1"/>
    <w:rsid w:val="00987A15"/>
    <w:rsid w:val="009A22D1"/>
    <w:rsid w:val="009B0E52"/>
    <w:rsid w:val="009B22C4"/>
    <w:rsid w:val="009B5847"/>
    <w:rsid w:val="009C3E92"/>
    <w:rsid w:val="009E3B89"/>
    <w:rsid w:val="00A24428"/>
    <w:rsid w:val="00A35C36"/>
    <w:rsid w:val="00A51A2E"/>
    <w:rsid w:val="00A624B4"/>
    <w:rsid w:val="00A638B4"/>
    <w:rsid w:val="00A65199"/>
    <w:rsid w:val="00A70D7D"/>
    <w:rsid w:val="00A76C47"/>
    <w:rsid w:val="00A80D5B"/>
    <w:rsid w:val="00A814B2"/>
    <w:rsid w:val="00A843D5"/>
    <w:rsid w:val="00A92914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6ACC"/>
    <w:rsid w:val="00B8590B"/>
    <w:rsid w:val="00B924EF"/>
    <w:rsid w:val="00BA1524"/>
    <w:rsid w:val="00BB6C4B"/>
    <w:rsid w:val="00BD06E8"/>
    <w:rsid w:val="00BD12D8"/>
    <w:rsid w:val="00BF0975"/>
    <w:rsid w:val="00BF16CE"/>
    <w:rsid w:val="00BF5CD4"/>
    <w:rsid w:val="00C02471"/>
    <w:rsid w:val="00C035E9"/>
    <w:rsid w:val="00C0497E"/>
    <w:rsid w:val="00C10068"/>
    <w:rsid w:val="00C16FED"/>
    <w:rsid w:val="00C22DE4"/>
    <w:rsid w:val="00C30678"/>
    <w:rsid w:val="00C44FA0"/>
    <w:rsid w:val="00C47BC4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1CF8"/>
    <w:rsid w:val="00CB3B8F"/>
    <w:rsid w:val="00CC0441"/>
    <w:rsid w:val="00CC3061"/>
    <w:rsid w:val="00CC7340"/>
    <w:rsid w:val="00CD1DC1"/>
    <w:rsid w:val="00CE0229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3B5C"/>
    <w:rsid w:val="00D844CC"/>
    <w:rsid w:val="00D85514"/>
    <w:rsid w:val="00D93491"/>
    <w:rsid w:val="00DC1450"/>
    <w:rsid w:val="00DD09E5"/>
    <w:rsid w:val="00DD0F99"/>
    <w:rsid w:val="00DD374F"/>
    <w:rsid w:val="00DD5374"/>
    <w:rsid w:val="00DD5CFB"/>
    <w:rsid w:val="00DE4C52"/>
    <w:rsid w:val="00DE4CF4"/>
    <w:rsid w:val="00DF1E3A"/>
    <w:rsid w:val="00E10737"/>
    <w:rsid w:val="00E11948"/>
    <w:rsid w:val="00E16E9E"/>
    <w:rsid w:val="00E341CA"/>
    <w:rsid w:val="00E43F77"/>
    <w:rsid w:val="00E45D7D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1315"/>
    <w:rsid w:val="00F0471E"/>
    <w:rsid w:val="00F061F2"/>
    <w:rsid w:val="00F12D9A"/>
    <w:rsid w:val="00F21478"/>
    <w:rsid w:val="00F25FA0"/>
    <w:rsid w:val="00F30A37"/>
    <w:rsid w:val="00F44F98"/>
    <w:rsid w:val="00F46E62"/>
    <w:rsid w:val="00F4771F"/>
    <w:rsid w:val="00F50DA1"/>
    <w:rsid w:val="00F5464E"/>
    <w:rsid w:val="00F6429C"/>
    <w:rsid w:val="00F673E4"/>
    <w:rsid w:val="00F70BC8"/>
    <w:rsid w:val="00F70DBD"/>
    <w:rsid w:val="00F74564"/>
    <w:rsid w:val="00F80CCB"/>
    <w:rsid w:val="00F81B21"/>
    <w:rsid w:val="00F840FB"/>
    <w:rsid w:val="00F87676"/>
    <w:rsid w:val="00F94384"/>
    <w:rsid w:val="00F95C63"/>
    <w:rsid w:val="00FA0E1F"/>
    <w:rsid w:val="00FA2857"/>
    <w:rsid w:val="00FA5537"/>
    <w:rsid w:val="00FB0C2C"/>
    <w:rsid w:val="00FB4950"/>
    <w:rsid w:val="00FC096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8500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889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27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72424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7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9622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6949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51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7105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CACE6-DF8E-4478-8A90-CBA1DC59E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4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Conticiani, Valeria (V.)</cp:lastModifiedBy>
  <cp:revision>5</cp:revision>
  <cp:lastPrinted>2014-12-02T12:37:00Z</cp:lastPrinted>
  <dcterms:created xsi:type="dcterms:W3CDTF">2015-10-06T14:10:00Z</dcterms:created>
  <dcterms:modified xsi:type="dcterms:W3CDTF">2015-10-06T14:31:00Z</dcterms:modified>
</cp:coreProperties>
</file>