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B630ED" w:rsidRDefault="00A21D9A" w:rsidP="00B630ED">
      <w:pPr>
        <w:widowControl w:val="0"/>
        <w:suppressAutoHyphens/>
        <w:spacing w:after="200" w:line="360" w:lineRule="auto"/>
        <w:jc w:val="both"/>
        <w:rPr>
          <w:rFonts w:ascii="Arial" w:hAnsi="Arial" w:cs="Arial"/>
          <w:kern w:val="1"/>
          <w:lang w:val="it-IT" w:eastAsia="ar-SA"/>
        </w:rPr>
      </w:pPr>
      <w:r w:rsidRPr="00A21D9A">
        <w:rPr>
          <w:rFonts w:ascii="Arial" w:hAnsi="Arial" w:cs="Arial"/>
          <w:b/>
          <w:sz w:val="40"/>
          <w:szCs w:val="40"/>
          <w:lang w:val="it-IT"/>
        </w:rPr>
        <w:t>MX-5 ICONS CELEBRATION: SUL RED CARPET DELLA FESTA DEL CINEMA DI ROMA LE MX-5 DEGLI APPASSIONATI DI TUTTA ITALIA</w:t>
      </w:r>
    </w:p>
    <w:p w:rsidR="00A21D9A" w:rsidRPr="00A21D9A" w:rsidRDefault="00A21D9A" w:rsidP="00A21D9A">
      <w:pPr>
        <w:rPr>
          <w:rFonts w:ascii="Arial" w:hAnsi="Arial" w:cs="Arial"/>
          <w:b/>
          <w:kern w:val="1"/>
          <w:sz w:val="28"/>
          <w:szCs w:val="28"/>
          <w:lang w:val="it-IT" w:eastAsia="ar-SA"/>
        </w:rPr>
      </w:pPr>
      <w:r w:rsidRPr="00A21D9A">
        <w:rPr>
          <w:rFonts w:ascii="Arial" w:hAnsi="Arial" w:cs="Arial"/>
          <w:b/>
          <w:kern w:val="1"/>
          <w:sz w:val="28"/>
          <w:szCs w:val="28"/>
          <w:lang w:val="it-IT" w:eastAsia="ar-SA"/>
        </w:rPr>
        <w:t>Da Roma al ‘</w:t>
      </w:r>
      <w:proofErr w:type="spellStart"/>
      <w:r w:rsidRPr="00A21D9A">
        <w:rPr>
          <w:rFonts w:ascii="Arial" w:hAnsi="Arial" w:cs="Arial"/>
          <w:b/>
          <w:kern w:val="1"/>
          <w:sz w:val="28"/>
          <w:szCs w:val="28"/>
          <w:lang w:val="it-IT" w:eastAsia="ar-SA"/>
        </w:rPr>
        <w:t>Miataland</w:t>
      </w:r>
      <w:proofErr w:type="spellEnd"/>
      <w:r w:rsidRPr="00A21D9A">
        <w:rPr>
          <w:rFonts w:ascii="Arial" w:hAnsi="Arial" w:cs="Arial"/>
          <w:b/>
          <w:kern w:val="1"/>
          <w:sz w:val="28"/>
          <w:szCs w:val="28"/>
          <w:lang w:val="it-IT" w:eastAsia="ar-SA"/>
        </w:rPr>
        <w:t>’ il raduno espressione massima della #</w:t>
      </w:r>
      <w:proofErr w:type="spellStart"/>
      <w:r w:rsidRPr="00A21D9A">
        <w:rPr>
          <w:rFonts w:ascii="Arial" w:hAnsi="Arial" w:cs="Arial"/>
          <w:b/>
          <w:kern w:val="1"/>
          <w:sz w:val="28"/>
          <w:szCs w:val="28"/>
          <w:lang w:val="it-IT" w:eastAsia="ar-SA"/>
        </w:rPr>
        <w:t>Mazdapurepassion</w:t>
      </w:r>
      <w:proofErr w:type="spellEnd"/>
    </w:p>
    <w:p w:rsidR="00A21D9A" w:rsidRDefault="00A21D9A" w:rsidP="00B630ED">
      <w:pPr>
        <w:widowControl w:val="0"/>
        <w:suppressAutoHyphens/>
        <w:spacing w:after="200" w:line="360" w:lineRule="auto"/>
        <w:jc w:val="both"/>
        <w:rPr>
          <w:rFonts w:ascii="Arial" w:hAnsi="Arial" w:cs="Arial"/>
          <w:kern w:val="1"/>
          <w:lang w:val="it-IT" w:eastAsia="ar-SA"/>
        </w:rPr>
      </w:pPr>
    </w:p>
    <w:p w:rsidR="00A760E2" w:rsidRDefault="00A760E2" w:rsidP="00B630ED">
      <w:pPr>
        <w:widowControl w:val="0"/>
        <w:suppressAutoHyphens/>
        <w:spacing w:after="200" w:line="360" w:lineRule="auto"/>
        <w:jc w:val="both"/>
        <w:rPr>
          <w:rFonts w:ascii="Arial" w:hAnsi="Arial" w:cs="Arial"/>
          <w:kern w:val="1"/>
          <w:lang w:val="it-IT" w:eastAsia="ar-SA"/>
        </w:rPr>
      </w:pPr>
    </w:p>
    <w:p w:rsidR="00103908"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Roma, 19 Ottobre 2015. Il 18 ottobre scorso è stata una domenica molto speciale per la community MX-5.</w:t>
      </w:r>
    </w:p>
    <w:p w:rsidR="00103908"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 xml:space="preserve">Dopo l’enorme successo del primo “raduno diffuso” che ha visto la partecipazione di oltre 1200 equipaggi in oltre 60 città di tutta Italia, gli appassionati dello spider più venduto al mondo si sono dati appuntamento per un incontro più “tradizionale”, il 22° organizzato a livello nazionale,  ma non per questo meno </w:t>
      </w:r>
      <w:proofErr w:type="spellStart"/>
      <w:r w:rsidRPr="00A21D9A">
        <w:rPr>
          <w:rFonts w:ascii="Arial" w:hAnsi="Arial" w:cs="Arial"/>
          <w:kern w:val="1"/>
          <w:lang w:val="it-IT" w:eastAsia="ar-SA"/>
        </w:rPr>
        <w:t>eccitante.In</w:t>
      </w:r>
      <w:proofErr w:type="spellEnd"/>
      <w:r w:rsidRPr="00A21D9A">
        <w:rPr>
          <w:rFonts w:ascii="Arial" w:hAnsi="Arial" w:cs="Arial"/>
          <w:kern w:val="1"/>
          <w:lang w:val="it-IT" w:eastAsia="ar-SA"/>
        </w:rPr>
        <w:t xml:space="preserve"> occasione della 10^ Festa del Cinema di Roma, kermesse della quale Mazda è sponsor ufficiale e la quarta generazione dell’iconico roadster di Hiroshima vedette incontrastata, il vulcanico Registro Italiano MX-5 in collaborazione con Mazda e </w:t>
      </w:r>
      <w:proofErr w:type="spellStart"/>
      <w:r w:rsidRPr="00A21D9A">
        <w:rPr>
          <w:rFonts w:ascii="Arial" w:hAnsi="Arial" w:cs="Arial"/>
          <w:kern w:val="1"/>
          <w:lang w:val="it-IT" w:eastAsia="ar-SA"/>
        </w:rPr>
        <w:t>Miataland</w:t>
      </w:r>
      <w:proofErr w:type="spellEnd"/>
      <w:r w:rsidRPr="00A21D9A">
        <w:rPr>
          <w:rFonts w:ascii="Arial" w:hAnsi="Arial" w:cs="Arial"/>
          <w:kern w:val="1"/>
          <w:lang w:val="it-IT" w:eastAsia="ar-SA"/>
        </w:rPr>
        <w:t xml:space="preserve"> - particolarissimo </w:t>
      </w:r>
      <w:proofErr w:type="spellStart"/>
      <w:r w:rsidRPr="00A21D9A">
        <w:rPr>
          <w:rFonts w:ascii="Arial" w:hAnsi="Arial" w:cs="Arial"/>
          <w:kern w:val="1"/>
          <w:lang w:val="it-IT" w:eastAsia="ar-SA"/>
        </w:rPr>
        <w:t>resort</w:t>
      </w:r>
      <w:proofErr w:type="spellEnd"/>
      <w:r w:rsidRPr="00A21D9A">
        <w:rPr>
          <w:rFonts w:ascii="Arial" w:hAnsi="Arial" w:cs="Arial"/>
          <w:kern w:val="1"/>
          <w:lang w:val="it-IT" w:eastAsia="ar-SA"/>
        </w:rPr>
        <w:t xml:space="preserve"> 5 stelle “dedicato” alla piccola roadster di Hiroshima- ha chiamato  a raccolta i membri della community motoristica più famosa al mondo per il 22° raduno “MX.5 </w:t>
      </w:r>
      <w:proofErr w:type="spellStart"/>
      <w:r w:rsidRPr="00A21D9A">
        <w:rPr>
          <w:rFonts w:ascii="Arial" w:hAnsi="Arial" w:cs="Arial"/>
          <w:kern w:val="1"/>
          <w:lang w:val="it-IT" w:eastAsia="ar-SA"/>
        </w:rPr>
        <w:t>Icons</w:t>
      </w:r>
      <w:proofErr w:type="spellEnd"/>
      <w:r w:rsidRPr="00A21D9A">
        <w:rPr>
          <w:rFonts w:ascii="Arial" w:hAnsi="Arial" w:cs="Arial"/>
          <w:kern w:val="1"/>
          <w:lang w:val="it-IT" w:eastAsia="ar-SA"/>
        </w:rPr>
        <w:t xml:space="preserve"> </w:t>
      </w:r>
      <w:proofErr w:type="spellStart"/>
      <w:r w:rsidRPr="00A21D9A">
        <w:rPr>
          <w:rFonts w:ascii="Arial" w:hAnsi="Arial" w:cs="Arial"/>
          <w:kern w:val="1"/>
          <w:lang w:val="it-IT" w:eastAsia="ar-SA"/>
        </w:rPr>
        <w:t>Celebration</w:t>
      </w:r>
      <w:proofErr w:type="spellEnd"/>
      <w:r w:rsidRPr="00A21D9A">
        <w:rPr>
          <w:rFonts w:ascii="Arial" w:hAnsi="Arial" w:cs="Arial"/>
          <w:kern w:val="1"/>
          <w:lang w:val="it-IT" w:eastAsia="ar-SA"/>
        </w:rPr>
        <w:t>” che ha preso il via proprio dal celeberrimo “</w:t>
      </w:r>
      <w:proofErr w:type="spellStart"/>
      <w:r w:rsidRPr="00A21D9A">
        <w:rPr>
          <w:rFonts w:ascii="Arial" w:hAnsi="Arial" w:cs="Arial"/>
          <w:kern w:val="1"/>
          <w:lang w:val="it-IT" w:eastAsia="ar-SA"/>
        </w:rPr>
        <w:t>red</w:t>
      </w:r>
      <w:proofErr w:type="spellEnd"/>
      <w:r w:rsidRPr="00A21D9A">
        <w:rPr>
          <w:rFonts w:ascii="Arial" w:hAnsi="Arial" w:cs="Arial"/>
          <w:kern w:val="1"/>
          <w:lang w:val="it-IT" w:eastAsia="ar-SA"/>
        </w:rPr>
        <w:t xml:space="preserve"> </w:t>
      </w:r>
      <w:proofErr w:type="spellStart"/>
      <w:r w:rsidRPr="00A21D9A">
        <w:rPr>
          <w:rFonts w:ascii="Arial" w:hAnsi="Arial" w:cs="Arial"/>
          <w:kern w:val="1"/>
          <w:lang w:val="it-IT" w:eastAsia="ar-SA"/>
        </w:rPr>
        <w:t>carpet</w:t>
      </w:r>
      <w:proofErr w:type="spellEnd"/>
      <w:r w:rsidRPr="00A21D9A">
        <w:rPr>
          <w:rFonts w:ascii="Arial" w:hAnsi="Arial" w:cs="Arial"/>
          <w:kern w:val="1"/>
          <w:lang w:val="it-IT" w:eastAsia="ar-SA"/>
        </w:rPr>
        <w:t xml:space="preserve">” dell’Auditorium di viale De </w:t>
      </w:r>
      <w:proofErr w:type="spellStart"/>
      <w:r w:rsidRPr="00A21D9A">
        <w:rPr>
          <w:rFonts w:ascii="Arial" w:hAnsi="Arial" w:cs="Arial"/>
          <w:kern w:val="1"/>
          <w:lang w:val="it-IT" w:eastAsia="ar-SA"/>
        </w:rPr>
        <w:t>Coubertin</w:t>
      </w:r>
      <w:proofErr w:type="spellEnd"/>
      <w:r w:rsidRPr="00A21D9A">
        <w:rPr>
          <w:rFonts w:ascii="Arial" w:hAnsi="Arial" w:cs="Arial"/>
          <w:kern w:val="1"/>
          <w:lang w:val="it-IT" w:eastAsia="ar-SA"/>
        </w:rPr>
        <w:t xml:space="preserve"> a Roma.</w:t>
      </w:r>
    </w:p>
    <w:p w:rsidR="00A760E2" w:rsidRPr="00A21D9A" w:rsidRDefault="00A760E2" w:rsidP="00A21D9A">
      <w:pPr>
        <w:widowControl w:val="0"/>
        <w:suppressAutoHyphens/>
        <w:spacing w:after="200" w:line="360" w:lineRule="auto"/>
        <w:jc w:val="both"/>
        <w:rPr>
          <w:rFonts w:ascii="Arial" w:hAnsi="Arial" w:cs="Arial"/>
          <w:kern w:val="1"/>
          <w:lang w:val="it-IT" w:eastAsia="ar-SA"/>
        </w:rPr>
      </w:pPr>
    </w:p>
    <w:p w:rsidR="00103908"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lastRenderedPageBreak/>
        <w:t xml:space="preserve">Una vera passerella che ha dato agli equipaggi l’emozione di sfilare lì, sul tappeto rosso, dove abitualmente “osano” le stelle del cinema e dove, dopo le foto di rito, il “serpentone” di MX-5 ha iniziato  il trasferimento verso il paradiso delle MX-5 in terra umbra: </w:t>
      </w:r>
      <w:proofErr w:type="spellStart"/>
      <w:r w:rsidRPr="00A21D9A">
        <w:rPr>
          <w:rFonts w:ascii="Arial" w:hAnsi="Arial" w:cs="Arial"/>
          <w:kern w:val="1"/>
          <w:lang w:val="it-IT" w:eastAsia="ar-SA"/>
        </w:rPr>
        <w:t>Miataland</w:t>
      </w:r>
      <w:proofErr w:type="spellEnd"/>
      <w:r w:rsidRPr="00A21D9A">
        <w:rPr>
          <w:rFonts w:ascii="Arial" w:hAnsi="Arial" w:cs="Arial"/>
          <w:kern w:val="1"/>
          <w:lang w:val="it-IT" w:eastAsia="ar-SA"/>
        </w:rPr>
        <w:t>.</w:t>
      </w:r>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 xml:space="preserve">Due ore di guida, ricche di curve e divertimento a cielo aperto per i </w:t>
      </w:r>
      <w:proofErr w:type="spellStart"/>
      <w:r w:rsidRPr="00A21D9A">
        <w:rPr>
          <w:rFonts w:ascii="Arial" w:hAnsi="Arial" w:cs="Arial"/>
          <w:kern w:val="1"/>
          <w:lang w:val="it-IT" w:eastAsia="ar-SA"/>
        </w:rPr>
        <w:t>Miatisti</w:t>
      </w:r>
      <w:proofErr w:type="spellEnd"/>
      <w:r w:rsidRPr="00A21D9A">
        <w:rPr>
          <w:rFonts w:ascii="Arial" w:hAnsi="Arial" w:cs="Arial"/>
          <w:kern w:val="1"/>
          <w:lang w:val="it-IT" w:eastAsia="ar-SA"/>
        </w:rPr>
        <w:t xml:space="preserve">, al termine delle quali dopo un lauto pranzo in quel di Piedicolle, tutti hanno avuto l’opportunità di all’interno dello splendido </w:t>
      </w:r>
      <w:proofErr w:type="spellStart"/>
      <w:r w:rsidRPr="00A21D9A">
        <w:rPr>
          <w:rFonts w:ascii="Arial" w:hAnsi="Arial" w:cs="Arial"/>
          <w:kern w:val="1"/>
          <w:lang w:val="it-IT" w:eastAsia="ar-SA"/>
        </w:rPr>
        <w:t>resort</w:t>
      </w:r>
      <w:proofErr w:type="spellEnd"/>
      <w:r w:rsidRPr="00A21D9A">
        <w:rPr>
          <w:rFonts w:ascii="Arial" w:hAnsi="Arial" w:cs="Arial"/>
          <w:kern w:val="1"/>
          <w:lang w:val="it-IT" w:eastAsia="ar-SA"/>
        </w:rPr>
        <w:t xml:space="preserve"> di Andrea Mancini, la più importante e rara collezione al mondo di Mazda MX-5, rilassarsi in compagnia degli affezionati possessori della roadster più venduta al mondo e partecipare alla consueta premiazione dei partecipanti;   una sorta di  “Oscar” della manifestazione tanto per rimanere in tema cinematografico,  con  particolarissime categorie:  </w:t>
      </w:r>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 xml:space="preserve">MX-5 Nata ieri” per l’immatricolazione più recente, </w:t>
      </w:r>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MX-5 Classica di Domani (per l’immatricolazione più datata)</w:t>
      </w:r>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“La Prima Volta” (per l’equipaggio che partecipa per la prima volta ad un raduno Mazda MX-5)</w:t>
      </w:r>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“L’MX-5 che preferisco” (votata dagli stessi partecipanti).</w:t>
      </w:r>
    </w:p>
    <w:p w:rsid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 xml:space="preserve">MX-5 </w:t>
      </w:r>
      <w:proofErr w:type="spellStart"/>
      <w:r w:rsidRPr="00A21D9A">
        <w:rPr>
          <w:rFonts w:ascii="Arial" w:hAnsi="Arial" w:cs="Arial"/>
          <w:kern w:val="1"/>
          <w:lang w:val="it-IT" w:eastAsia="ar-SA"/>
        </w:rPr>
        <w:t>Icons</w:t>
      </w:r>
      <w:proofErr w:type="spellEnd"/>
      <w:r w:rsidRPr="00A21D9A">
        <w:rPr>
          <w:rFonts w:ascii="Arial" w:hAnsi="Arial" w:cs="Arial"/>
          <w:kern w:val="1"/>
          <w:lang w:val="it-IT" w:eastAsia="ar-SA"/>
        </w:rPr>
        <w:t xml:space="preserve"> </w:t>
      </w:r>
      <w:proofErr w:type="spellStart"/>
      <w:r w:rsidRPr="00A21D9A">
        <w:rPr>
          <w:rFonts w:ascii="Arial" w:hAnsi="Arial" w:cs="Arial"/>
          <w:kern w:val="1"/>
          <w:lang w:val="it-IT" w:eastAsia="ar-SA"/>
        </w:rPr>
        <w:t>Celebration</w:t>
      </w:r>
      <w:proofErr w:type="spellEnd"/>
      <w:r w:rsidRPr="00A21D9A">
        <w:rPr>
          <w:rFonts w:ascii="Arial" w:hAnsi="Arial" w:cs="Arial"/>
          <w:kern w:val="1"/>
          <w:lang w:val="it-IT" w:eastAsia="ar-SA"/>
        </w:rPr>
        <w:t xml:space="preserve">, ha suggellato una vota di più una storia d’amore lunga un quarto di secolo tra MX-5 e i suoi fan, grazie ancora una volta all’impegno e alla passione che Mazda, il Registro Italiano MX-5 e </w:t>
      </w:r>
      <w:proofErr w:type="spellStart"/>
      <w:r w:rsidRPr="00A21D9A">
        <w:rPr>
          <w:rFonts w:ascii="Arial" w:hAnsi="Arial" w:cs="Arial"/>
          <w:kern w:val="1"/>
          <w:lang w:val="it-IT" w:eastAsia="ar-SA"/>
        </w:rPr>
        <w:t>Miataland</w:t>
      </w:r>
      <w:proofErr w:type="spellEnd"/>
      <w:r w:rsidRPr="00A21D9A">
        <w:rPr>
          <w:rFonts w:ascii="Arial" w:hAnsi="Arial" w:cs="Arial"/>
          <w:kern w:val="1"/>
          <w:lang w:val="it-IT" w:eastAsia="ar-SA"/>
        </w:rPr>
        <w:t xml:space="preserve"> dedicano all’icona della casa di Hiroshima.</w:t>
      </w:r>
    </w:p>
    <w:p w:rsidR="00103908" w:rsidRPr="00A21D9A" w:rsidRDefault="00103908" w:rsidP="00A21D9A">
      <w:pPr>
        <w:widowControl w:val="0"/>
        <w:suppressAutoHyphens/>
        <w:spacing w:after="200" w:line="360" w:lineRule="auto"/>
        <w:jc w:val="both"/>
        <w:rPr>
          <w:rFonts w:ascii="Arial" w:hAnsi="Arial" w:cs="Arial"/>
          <w:kern w:val="1"/>
          <w:lang w:val="it-IT" w:eastAsia="ar-SA"/>
        </w:rPr>
      </w:pPr>
      <w:bookmarkStart w:id="0" w:name="_GoBack"/>
      <w:bookmarkEnd w:id="0"/>
    </w:p>
    <w:p w:rsidR="00A21D9A" w:rsidRPr="00A21D9A"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Lunga vita al roadster!</w:t>
      </w:r>
    </w:p>
    <w:p w:rsidR="00F95C63" w:rsidRDefault="00A21D9A" w:rsidP="00A21D9A">
      <w:pPr>
        <w:widowControl w:val="0"/>
        <w:suppressAutoHyphens/>
        <w:spacing w:after="200" w:line="360" w:lineRule="auto"/>
        <w:jc w:val="both"/>
        <w:rPr>
          <w:rFonts w:ascii="Arial" w:hAnsi="Arial" w:cs="Arial"/>
          <w:kern w:val="1"/>
          <w:lang w:val="it-IT" w:eastAsia="ar-SA"/>
        </w:rPr>
      </w:pPr>
      <w:r w:rsidRPr="00A21D9A">
        <w:rPr>
          <w:rFonts w:ascii="Arial" w:hAnsi="Arial" w:cs="Arial"/>
          <w:kern w:val="1"/>
          <w:lang w:val="it-IT" w:eastAsia="ar-SA"/>
        </w:rPr>
        <w:t>#</w:t>
      </w:r>
      <w:proofErr w:type="spellStart"/>
      <w:r w:rsidRPr="00A21D9A">
        <w:rPr>
          <w:rFonts w:ascii="Arial" w:hAnsi="Arial" w:cs="Arial"/>
          <w:kern w:val="1"/>
          <w:lang w:val="it-IT" w:eastAsia="ar-SA"/>
        </w:rPr>
        <w:t>Mazdapurepassion</w:t>
      </w:r>
      <w:proofErr w:type="spellEnd"/>
    </w:p>
    <w:sectPr w:rsidR="00F95C63"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517" w:rsidRDefault="005A4517">
      <w:r>
        <w:separator/>
      </w:r>
    </w:p>
  </w:endnote>
  <w:endnote w:type="continuationSeparator" w:id="0">
    <w:p w:rsidR="005A4517" w:rsidRDefault="005A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1646C5">
      <w:rPr>
        <w:rFonts w:ascii="Arial" w:hAnsi="Arial" w:cs="Arial"/>
        <w:b/>
        <w:color w:val="000080"/>
        <w:sz w:val="22"/>
        <w:lang w:val="it-IT"/>
      </w:rPr>
      <w:t>51</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517" w:rsidRDefault="005A4517">
      <w:r>
        <w:separator/>
      </w:r>
    </w:p>
  </w:footnote>
  <w:footnote w:type="continuationSeparator" w:id="0">
    <w:p w:rsidR="005A4517" w:rsidRDefault="005A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3482CFDE" wp14:editId="196D566F">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1299B18D" wp14:editId="2D3D1DCE">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AA0508"/>
    <w:multiLevelType w:val="hybridMultilevel"/>
    <w:tmpl w:val="69F0A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260C52"/>
    <w:multiLevelType w:val="hybridMultilevel"/>
    <w:tmpl w:val="CBAC1F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0E02EB"/>
    <w:multiLevelType w:val="hybridMultilevel"/>
    <w:tmpl w:val="8CB68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130"/>
    <w:rsid w:val="000458FF"/>
    <w:rsid w:val="000464CE"/>
    <w:rsid w:val="00052C64"/>
    <w:rsid w:val="00057A77"/>
    <w:rsid w:val="00065E8A"/>
    <w:rsid w:val="0006699E"/>
    <w:rsid w:val="000724C9"/>
    <w:rsid w:val="00085D01"/>
    <w:rsid w:val="00087C08"/>
    <w:rsid w:val="000967C2"/>
    <w:rsid w:val="000B2B39"/>
    <w:rsid w:val="000C1DAB"/>
    <w:rsid w:val="000C42C5"/>
    <w:rsid w:val="000C4D22"/>
    <w:rsid w:val="000D2C4E"/>
    <w:rsid w:val="000D547C"/>
    <w:rsid w:val="000D6466"/>
    <w:rsid w:val="000F0073"/>
    <w:rsid w:val="000F7558"/>
    <w:rsid w:val="00102A9F"/>
    <w:rsid w:val="00103908"/>
    <w:rsid w:val="001122F7"/>
    <w:rsid w:val="001176FA"/>
    <w:rsid w:val="0013296D"/>
    <w:rsid w:val="0013428B"/>
    <w:rsid w:val="00135B41"/>
    <w:rsid w:val="00140CF0"/>
    <w:rsid w:val="00145E76"/>
    <w:rsid w:val="001470C3"/>
    <w:rsid w:val="00150CD2"/>
    <w:rsid w:val="00157A12"/>
    <w:rsid w:val="00163AA7"/>
    <w:rsid w:val="001646C5"/>
    <w:rsid w:val="00176B6A"/>
    <w:rsid w:val="0018220D"/>
    <w:rsid w:val="00193050"/>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7B5"/>
    <w:rsid w:val="002949AF"/>
    <w:rsid w:val="00297709"/>
    <w:rsid w:val="002A09A3"/>
    <w:rsid w:val="002B11E5"/>
    <w:rsid w:val="002B4876"/>
    <w:rsid w:val="002E4AEB"/>
    <w:rsid w:val="002E7EDA"/>
    <w:rsid w:val="00307A57"/>
    <w:rsid w:val="003155B7"/>
    <w:rsid w:val="00320928"/>
    <w:rsid w:val="00332187"/>
    <w:rsid w:val="00335FCD"/>
    <w:rsid w:val="00336261"/>
    <w:rsid w:val="0034252C"/>
    <w:rsid w:val="00345D8F"/>
    <w:rsid w:val="00350329"/>
    <w:rsid w:val="003525CE"/>
    <w:rsid w:val="003536E5"/>
    <w:rsid w:val="00363208"/>
    <w:rsid w:val="00363F1B"/>
    <w:rsid w:val="0036453E"/>
    <w:rsid w:val="00374224"/>
    <w:rsid w:val="003748DA"/>
    <w:rsid w:val="00375EF0"/>
    <w:rsid w:val="003939CF"/>
    <w:rsid w:val="00395BCF"/>
    <w:rsid w:val="003963EA"/>
    <w:rsid w:val="00396AFA"/>
    <w:rsid w:val="003A3265"/>
    <w:rsid w:val="003A7AF1"/>
    <w:rsid w:val="003B545C"/>
    <w:rsid w:val="003D208B"/>
    <w:rsid w:val="003E307E"/>
    <w:rsid w:val="003F076C"/>
    <w:rsid w:val="003F2C75"/>
    <w:rsid w:val="003F418B"/>
    <w:rsid w:val="003F5031"/>
    <w:rsid w:val="003F621A"/>
    <w:rsid w:val="004021EA"/>
    <w:rsid w:val="004144C1"/>
    <w:rsid w:val="004152B5"/>
    <w:rsid w:val="00415C1D"/>
    <w:rsid w:val="00426C81"/>
    <w:rsid w:val="00434985"/>
    <w:rsid w:val="00437255"/>
    <w:rsid w:val="00447027"/>
    <w:rsid w:val="004637AB"/>
    <w:rsid w:val="004706F8"/>
    <w:rsid w:val="00471B6C"/>
    <w:rsid w:val="004746DD"/>
    <w:rsid w:val="00475540"/>
    <w:rsid w:val="0047582C"/>
    <w:rsid w:val="00494622"/>
    <w:rsid w:val="004A1AE3"/>
    <w:rsid w:val="004A3473"/>
    <w:rsid w:val="004A5A21"/>
    <w:rsid w:val="004B155F"/>
    <w:rsid w:val="004C02FD"/>
    <w:rsid w:val="004C245B"/>
    <w:rsid w:val="004D1328"/>
    <w:rsid w:val="004D7629"/>
    <w:rsid w:val="004E0763"/>
    <w:rsid w:val="004E13D3"/>
    <w:rsid w:val="004E38BB"/>
    <w:rsid w:val="004E5211"/>
    <w:rsid w:val="004E76B2"/>
    <w:rsid w:val="004F04D2"/>
    <w:rsid w:val="00500E7C"/>
    <w:rsid w:val="00515496"/>
    <w:rsid w:val="005161C6"/>
    <w:rsid w:val="005164CD"/>
    <w:rsid w:val="0051694C"/>
    <w:rsid w:val="00517ADC"/>
    <w:rsid w:val="0052426B"/>
    <w:rsid w:val="0055714D"/>
    <w:rsid w:val="005629AC"/>
    <w:rsid w:val="005629E0"/>
    <w:rsid w:val="0057052C"/>
    <w:rsid w:val="00575A6C"/>
    <w:rsid w:val="00580F9C"/>
    <w:rsid w:val="00586A13"/>
    <w:rsid w:val="00587375"/>
    <w:rsid w:val="00587D7C"/>
    <w:rsid w:val="00597F95"/>
    <w:rsid w:val="005A3138"/>
    <w:rsid w:val="005A3FE3"/>
    <w:rsid w:val="005A4517"/>
    <w:rsid w:val="005B17A4"/>
    <w:rsid w:val="005B28F7"/>
    <w:rsid w:val="005B2EFE"/>
    <w:rsid w:val="005C1F82"/>
    <w:rsid w:val="005D4B79"/>
    <w:rsid w:val="005D7623"/>
    <w:rsid w:val="005D7667"/>
    <w:rsid w:val="005E1157"/>
    <w:rsid w:val="005E1C04"/>
    <w:rsid w:val="005E36CA"/>
    <w:rsid w:val="005F34DA"/>
    <w:rsid w:val="005F5B1A"/>
    <w:rsid w:val="006043CF"/>
    <w:rsid w:val="00622709"/>
    <w:rsid w:val="00633D21"/>
    <w:rsid w:val="00633E3B"/>
    <w:rsid w:val="00641786"/>
    <w:rsid w:val="00646ED6"/>
    <w:rsid w:val="00647E9E"/>
    <w:rsid w:val="00655E58"/>
    <w:rsid w:val="006561B6"/>
    <w:rsid w:val="006573EF"/>
    <w:rsid w:val="0066449A"/>
    <w:rsid w:val="006664F5"/>
    <w:rsid w:val="00667515"/>
    <w:rsid w:val="006760BF"/>
    <w:rsid w:val="00694AA7"/>
    <w:rsid w:val="006A1712"/>
    <w:rsid w:val="006A1AFA"/>
    <w:rsid w:val="006A6740"/>
    <w:rsid w:val="006A6F92"/>
    <w:rsid w:val="006B4496"/>
    <w:rsid w:val="006C12B6"/>
    <w:rsid w:val="006C4287"/>
    <w:rsid w:val="006D0FE1"/>
    <w:rsid w:val="006D32E3"/>
    <w:rsid w:val="006D548E"/>
    <w:rsid w:val="006D56D6"/>
    <w:rsid w:val="006D720C"/>
    <w:rsid w:val="006D745C"/>
    <w:rsid w:val="006E21C8"/>
    <w:rsid w:val="006F7B5C"/>
    <w:rsid w:val="00707154"/>
    <w:rsid w:val="007100EE"/>
    <w:rsid w:val="007130F7"/>
    <w:rsid w:val="00716711"/>
    <w:rsid w:val="00723ACF"/>
    <w:rsid w:val="0072799D"/>
    <w:rsid w:val="00733C24"/>
    <w:rsid w:val="007420D1"/>
    <w:rsid w:val="00743AAB"/>
    <w:rsid w:val="007441E7"/>
    <w:rsid w:val="007446F4"/>
    <w:rsid w:val="00761F4B"/>
    <w:rsid w:val="007654A7"/>
    <w:rsid w:val="00771E4E"/>
    <w:rsid w:val="0078340A"/>
    <w:rsid w:val="007B16B4"/>
    <w:rsid w:val="007C5F70"/>
    <w:rsid w:val="007E3017"/>
    <w:rsid w:val="007F5806"/>
    <w:rsid w:val="0080478A"/>
    <w:rsid w:val="0080546F"/>
    <w:rsid w:val="00805A5E"/>
    <w:rsid w:val="00813301"/>
    <w:rsid w:val="008425C0"/>
    <w:rsid w:val="00843BDF"/>
    <w:rsid w:val="0084670A"/>
    <w:rsid w:val="0085475D"/>
    <w:rsid w:val="00862D76"/>
    <w:rsid w:val="00876780"/>
    <w:rsid w:val="00883B8F"/>
    <w:rsid w:val="00883F93"/>
    <w:rsid w:val="00896C7B"/>
    <w:rsid w:val="008A58D3"/>
    <w:rsid w:val="008B0D7D"/>
    <w:rsid w:val="008B30AA"/>
    <w:rsid w:val="008B444A"/>
    <w:rsid w:val="008C325A"/>
    <w:rsid w:val="008C6D4E"/>
    <w:rsid w:val="008D5450"/>
    <w:rsid w:val="008F15AB"/>
    <w:rsid w:val="008F2798"/>
    <w:rsid w:val="008F5745"/>
    <w:rsid w:val="00904202"/>
    <w:rsid w:val="00906285"/>
    <w:rsid w:val="00912181"/>
    <w:rsid w:val="00917D11"/>
    <w:rsid w:val="00921E69"/>
    <w:rsid w:val="009379C9"/>
    <w:rsid w:val="00940897"/>
    <w:rsid w:val="00960DB9"/>
    <w:rsid w:val="009629C8"/>
    <w:rsid w:val="00963474"/>
    <w:rsid w:val="009867B1"/>
    <w:rsid w:val="00987A15"/>
    <w:rsid w:val="009A22D1"/>
    <w:rsid w:val="009B0E52"/>
    <w:rsid w:val="009B22C4"/>
    <w:rsid w:val="009B5847"/>
    <w:rsid w:val="009C3E92"/>
    <w:rsid w:val="009E3B89"/>
    <w:rsid w:val="009F1505"/>
    <w:rsid w:val="00A21D9A"/>
    <w:rsid w:val="00A24428"/>
    <w:rsid w:val="00A35C36"/>
    <w:rsid w:val="00A51A2E"/>
    <w:rsid w:val="00A624B4"/>
    <w:rsid w:val="00A638B4"/>
    <w:rsid w:val="00A65199"/>
    <w:rsid w:val="00A70D7D"/>
    <w:rsid w:val="00A760E2"/>
    <w:rsid w:val="00A76C47"/>
    <w:rsid w:val="00A80D5B"/>
    <w:rsid w:val="00A814B2"/>
    <w:rsid w:val="00A843D5"/>
    <w:rsid w:val="00A92914"/>
    <w:rsid w:val="00AB6DE1"/>
    <w:rsid w:val="00AC39F4"/>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30ED"/>
    <w:rsid w:val="00B66ACC"/>
    <w:rsid w:val="00B8590B"/>
    <w:rsid w:val="00B924EF"/>
    <w:rsid w:val="00BA1524"/>
    <w:rsid w:val="00BB6C4B"/>
    <w:rsid w:val="00BD06E8"/>
    <w:rsid w:val="00BD12D8"/>
    <w:rsid w:val="00BF0975"/>
    <w:rsid w:val="00BF16CE"/>
    <w:rsid w:val="00BF5CD4"/>
    <w:rsid w:val="00C02471"/>
    <w:rsid w:val="00C035E9"/>
    <w:rsid w:val="00C0497E"/>
    <w:rsid w:val="00C10068"/>
    <w:rsid w:val="00C16FED"/>
    <w:rsid w:val="00C22DE4"/>
    <w:rsid w:val="00C30678"/>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B1CF8"/>
    <w:rsid w:val="00CB3B8F"/>
    <w:rsid w:val="00CC0441"/>
    <w:rsid w:val="00CC3061"/>
    <w:rsid w:val="00CC7340"/>
    <w:rsid w:val="00CD1DC1"/>
    <w:rsid w:val="00CE0229"/>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3B5C"/>
    <w:rsid w:val="00D844CC"/>
    <w:rsid w:val="00D85514"/>
    <w:rsid w:val="00D93491"/>
    <w:rsid w:val="00DC1450"/>
    <w:rsid w:val="00DD09E5"/>
    <w:rsid w:val="00DD0F99"/>
    <w:rsid w:val="00DD374F"/>
    <w:rsid w:val="00DD5374"/>
    <w:rsid w:val="00DD5CFB"/>
    <w:rsid w:val="00DE4C52"/>
    <w:rsid w:val="00DE4CF4"/>
    <w:rsid w:val="00DF1E3A"/>
    <w:rsid w:val="00E10737"/>
    <w:rsid w:val="00E11948"/>
    <w:rsid w:val="00E16E9E"/>
    <w:rsid w:val="00E341CA"/>
    <w:rsid w:val="00E43F77"/>
    <w:rsid w:val="00E45D7D"/>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1478"/>
    <w:rsid w:val="00F25FA0"/>
    <w:rsid w:val="00F30A37"/>
    <w:rsid w:val="00F44F98"/>
    <w:rsid w:val="00F46E62"/>
    <w:rsid w:val="00F4771F"/>
    <w:rsid w:val="00F50DA1"/>
    <w:rsid w:val="00F5464E"/>
    <w:rsid w:val="00F6429C"/>
    <w:rsid w:val="00F673E4"/>
    <w:rsid w:val="00F70BC8"/>
    <w:rsid w:val="00F70DBD"/>
    <w:rsid w:val="00F74564"/>
    <w:rsid w:val="00F80CCB"/>
    <w:rsid w:val="00F81B21"/>
    <w:rsid w:val="00F840FB"/>
    <w:rsid w:val="00F87676"/>
    <w:rsid w:val="00F94384"/>
    <w:rsid w:val="00F95C63"/>
    <w:rsid w:val="00FA0E1F"/>
    <w:rsid w:val="00FA2857"/>
    <w:rsid w:val="00FA5537"/>
    <w:rsid w:val="00FB0C2C"/>
    <w:rsid w:val="00FB4950"/>
    <w:rsid w:val="00FC096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54301060">
      <w:bodyDiv w:val="1"/>
      <w:marLeft w:val="0"/>
      <w:marRight w:val="0"/>
      <w:marTop w:val="0"/>
      <w:marBottom w:val="0"/>
      <w:divBdr>
        <w:top w:val="none" w:sz="0" w:space="0" w:color="auto"/>
        <w:left w:val="none" w:sz="0" w:space="0" w:color="auto"/>
        <w:bottom w:val="none" w:sz="0" w:space="0" w:color="auto"/>
        <w:right w:val="none" w:sz="0" w:space="0" w:color="auto"/>
      </w:divBdr>
    </w:div>
    <w:div w:id="319310755">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965551370">
      <w:bodyDiv w:val="1"/>
      <w:marLeft w:val="0"/>
      <w:marRight w:val="0"/>
      <w:marTop w:val="0"/>
      <w:marBottom w:val="0"/>
      <w:divBdr>
        <w:top w:val="none" w:sz="0" w:space="0" w:color="auto"/>
        <w:left w:val="none" w:sz="0" w:space="0" w:color="auto"/>
        <w:bottom w:val="none" w:sz="0" w:space="0" w:color="auto"/>
        <w:right w:val="none" w:sz="0" w:space="0" w:color="auto"/>
      </w:divBdr>
      <w:divsChild>
        <w:div w:id="348068500">
          <w:marLeft w:val="0"/>
          <w:marRight w:val="0"/>
          <w:marTop w:val="0"/>
          <w:marBottom w:val="0"/>
          <w:divBdr>
            <w:top w:val="single" w:sz="2" w:space="0" w:color="FFFFFF"/>
            <w:left w:val="single" w:sz="2" w:space="0" w:color="FFFFFF"/>
            <w:bottom w:val="single" w:sz="2" w:space="0" w:color="FFFFFF"/>
            <w:right w:val="single" w:sz="2" w:space="0" w:color="FFFFFF"/>
          </w:divBdr>
          <w:divsChild>
            <w:div w:id="889340469">
              <w:marLeft w:val="0"/>
              <w:marRight w:val="0"/>
              <w:marTop w:val="0"/>
              <w:marBottom w:val="0"/>
              <w:divBdr>
                <w:top w:val="none" w:sz="0" w:space="0" w:color="auto"/>
                <w:left w:val="none" w:sz="0" w:space="0" w:color="auto"/>
                <w:bottom w:val="none" w:sz="0" w:space="0" w:color="auto"/>
                <w:right w:val="none" w:sz="0" w:space="0" w:color="auto"/>
              </w:divBdr>
              <w:divsChild>
                <w:div w:id="228425114">
                  <w:marLeft w:val="0"/>
                  <w:marRight w:val="0"/>
                  <w:marTop w:val="0"/>
                  <w:marBottom w:val="0"/>
                  <w:divBdr>
                    <w:top w:val="none" w:sz="0" w:space="0" w:color="auto"/>
                    <w:left w:val="none" w:sz="0" w:space="0" w:color="auto"/>
                    <w:bottom w:val="none" w:sz="0" w:space="0" w:color="auto"/>
                    <w:right w:val="none" w:sz="0" w:space="0" w:color="auto"/>
                  </w:divBdr>
                  <w:divsChild>
                    <w:div w:id="1209682756">
                      <w:marLeft w:val="0"/>
                      <w:marRight w:val="0"/>
                      <w:marTop w:val="0"/>
                      <w:marBottom w:val="225"/>
                      <w:divBdr>
                        <w:top w:val="none" w:sz="0" w:space="0" w:color="auto"/>
                        <w:left w:val="none" w:sz="0" w:space="0" w:color="auto"/>
                        <w:bottom w:val="none" w:sz="0" w:space="0" w:color="auto"/>
                        <w:right w:val="none" w:sz="0" w:space="0" w:color="auto"/>
                      </w:divBdr>
                      <w:divsChild>
                        <w:div w:id="1479572424">
                          <w:marLeft w:val="255"/>
                          <w:marRight w:val="135"/>
                          <w:marTop w:val="300"/>
                          <w:marBottom w:val="0"/>
                          <w:divBdr>
                            <w:top w:val="none" w:sz="0" w:space="0" w:color="auto"/>
                            <w:left w:val="none" w:sz="0" w:space="0" w:color="auto"/>
                            <w:bottom w:val="none" w:sz="0" w:space="0" w:color="auto"/>
                            <w:right w:val="none" w:sz="0" w:space="0" w:color="auto"/>
                          </w:divBdr>
                          <w:divsChild>
                            <w:div w:id="1145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663773207">
      <w:bodyDiv w:val="1"/>
      <w:marLeft w:val="0"/>
      <w:marRight w:val="0"/>
      <w:marTop w:val="0"/>
      <w:marBottom w:val="0"/>
      <w:divBdr>
        <w:top w:val="none" w:sz="0" w:space="0" w:color="auto"/>
        <w:left w:val="none" w:sz="0" w:space="0" w:color="auto"/>
        <w:bottom w:val="none" w:sz="0" w:space="0" w:color="auto"/>
        <w:right w:val="none" w:sz="0" w:space="0" w:color="auto"/>
      </w:divBdr>
    </w:div>
    <w:div w:id="1932006548">
      <w:bodyDiv w:val="1"/>
      <w:marLeft w:val="0"/>
      <w:marRight w:val="0"/>
      <w:marTop w:val="0"/>
      <w:marBottom w:val="0"/>
      <w:divBdr>
        <w:top w:val="none" w:sz="0" w:space="0" w:color="auto"/>
        <w:left w:val="none" w:sz="0" w:space="0" w:color="auto"/>
        <w:bottom w:val="none" w:sz="0" w:space="0" w:color="auto"/>
        <w:right w:val="none" w:sz="0" w:space="0" w:color="auto"/>
      </w:divBdr>
      <w:divsChild>
        <w:div w:id="1348169622">
          <w:marLeft w:val="0"/>
          <w:marRight w:val="0"/>
          <w:marTop w:val="0"/>
          <w:marBottom w:val="0"/>
          <w:divBdr>
            <w:top w:val="single" w:sz="2" w:space="0" w:color="FFFFFF"/>
            <w:left w:val="single" w:sz="2" w:space="0" w:color="FFFFFF"/>
            <w:bottom w:val="single" w:sz="2" w:space="0" w:color="FFFFFF"/>
            <w:right w:val="single" w:sz="2" w:space="0" w:color="FFFFFF"/>
          </w:divBdr>
          <w:divsChild>
            <w:div w:id="1694917901">
              <w:marLeft w:val="0"/>
              <w:marRight w:val="0"/>
              <w:marTop w:val="0"/>
              <w:marBottom w:val="0"/>
              <w:divBdr>
                <w:top w:val="none" w:sz="0" w:space="0" w:color="auto"/>
                <w:left w:val="none" w:sz="0" w:space="0" w:color="auto"/>
                <w:bottom w:val="none" w:sz="0" w:space="0" w:color="auto"/>
                <w:right w:val="none" w:sz="0" w:space="0" w:color="auto"/>
              </w:divBdr>
              <w:divsChild>
                <w:div w:id="1628463030">
                  <w:marLeft w:val="0"/>
                  <w:marRight w:val="0"/>
                  <w:marTop w:val="0"/>
                  <w:marBottom w:val="0"/>
                  <w:divBdr>
                    <w:top w:val="none" w:sz="0" w:space="0" w:color="auto"/>
                    <w:left w:val="none" w:sz="0" w:space="0" w:color="auto"/>
                    <w:bottom w:val="none" w:sz="0" w:space="0" w:color="auto"/>
                    <w:right w:val="none" w:sz="0" w:space="0" w:color="auto"/>
                  </w:divBdr>
                  <w:divsChild>
                    <w:div w:id="1350335199">
                      <w:marLeft w:val="0"/>
                      <w:marRight w:val="0"/>
                      <w:marTop w:val="0"/>
                      <w:marBottom w:val="225"/>
                      <w:divBdr>
                        <w:top w:val="none" w:sz="0" w:space="0" w:color="auto"/>
                        <w:left w:val="none" w:sz="0" w:space="0" w:color="auto"/>
                        <w:bottom w:val="none" w:sz="0" w:space="0" w:color="auto"/>
                        <w:right w:val="none" w:sz="0" w:space="0" w:color="auto"/>
                      </w:divBdr>
                      <w:divsChild>
                        <w:div w:id="237247105">
                          <w:marLeft w:val="255"/>
                          <w:marRight w:val="135"/>
                          <w:marTop w:val="300"/>
                          <w:marBottom w:val="0"/>
                          <w:divBdr>
                            <w:top w:val="none" w:sz="0" w:space="0" w:color="auto"/>
                            <w:left w:val="none" w:sz="0" w:space="0" w:color="auto"/>
                            <w:bottom w:val="none" w:sz="0" w:space="0" w:color="auto"/>
                            <w:right w:val="none" w:sz="0" w:space="0" w:color="auto"/>
                          </w:divBdr>
                          <w:divsChild>
                            <w:div w:id="9179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4727-5C4A-4C79-BE7C-3349D12FB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1</TotalTime>
  <Pages>2</Pages>
  <Words>389</Words>
  <Characters>2222</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3</cp:revision>
  <cp:lastPrinted>2014-12-02T12:37:00Z</cp:lastPrinted>
  <dcterms:created xsi:type="dcterms:W3CDTF">2015-10-16T10:48:00Z</dcterms:created>
  <dcterms:modified xsi:type="dcterms:W3CDTF">2015-10-19T16:25:00Z</dcterms:modified>
</cp:coreProperties>
</file>